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2FF0" w14:textId="699A1A1F" w:rsidR="001E078B" w:rsidRDefault="00CD6F64" w:rsidP="001E078B">
      <w:pPr>
        <w:rPr>
          <w:lang w:val="en-GB"/>
        </w:rPr>
      </w:pPr>
      <w:r>
        <w:rPr>
          <w:lang w:val="en-GB"/>
        </w:rPr>
        <w:t>JULY</w:t>
      </w:r>
      <w:r w:rsidR="00C067EC">
        <w:rPr>
          <w:lang w:val="en-GB"/>
        </w:rPr>
        <w:t xml:space="preserve"> </w:t>
      </w:r>
      <w:r w:rsidR="001E078B" w:rsidRPr="00AD385D">
        <w:rPr>
          <w:lang w:val="en-GB"/>
        </w:rPr>
        <w:t>COLLECT</w:t>
      </w:r>
    </w:p>
    <w:p w14:paraId="79F5B1AE" w14:textId="77777777" w:rsidR="00536D48" w:rsidRDefault="00536D48" w:rsidP="001E078B">
      <w:pPr>
        <w:rPr>
          <w:lang w:val="en-GB"/>
        </w:rPr>
      </w:pPr>
    </w:p>
    <w:p w14:paraId="516FEA8E" w14:textId="71E1F644" w:rsidR="00DA070C" w:rsidRDefault="00AB2741" w:rsidP="001E078B">
      <w:pPr>
        <w:rPr>
          <w:sz w:val="28"/>
          <w:szCs w:val="28"/>
          <w:lang w:val="en-GB"/>
        </w:rPr>
      </w:pPr>
      <w:r>
        <w:rPr>
          <w:lang w:val="en-GB"/>
        </w:rPr>
        <w:t>O God</w:t>
      </w:r>
      <w:r w:rsidR="00BC6135">
        <w:rPr>
          <w:lang w:val="en-GB"/>
        </w:rPr>
        <w:t xml:space="preserve"> the protector of all who trust in you</w:t>
      </w:r>
      <w:r w:rsidR="00153CD4">
        <w:rPr>
          <w:lang w:val="en-GB"/>
        </w:rPr>
        <w:t xml:space="preserve">.  Without whom nothing is strong, nothing is </w:t>
      </w:r>
      <w:r w:rsidR="004869BB">
        <w:rPr>
          <w:lang w:val="en-GB"/>
        </w:rPr>
        <w:t>holy</w:t>
      </w:r>
      <w:r w:rsidR="00153CD4">
        <w:rPr>
          <w:lang w:val="en-GB"/>
        </w:rPr>
        <w:t xml:space="preserve">.  Increase and multiply upon us your </w:t>
      </w:r>
      <w:r w:rsidR="00446845">
        <w:rPr>
          <w:lang w:val="en-GB"/>
        </w:rPr>
        <w:t>mercy; that</w:t>
      </w:r>
      <w:r w:rsidR="00370DC6">
        <w:rPr>
          <w:lang w:val="en-GB"/>
        </w:rPr>
        <w:t xml:space="preserve"> with you as ruler and guide we may so pass through t</w:t>
      </w:r>
      <w:r w:rsidR="00BC730D">
        <w:rPr>
          <w:lang w:val="en-GB"/>
        </w:rPr>
        <w:t>h</w:t>
      </w:r>
      <w:r w:rsidR="00370DC6">
        <w:rPr>
          <w:lang w:val="en-GB"/>
        </w:rPr>
        <w:t>ings temporal that we lose not our hold on things eterna</w:t>
      </w:r>
      <w:r w:rsidR="00BC730D">
        <w:rPr>
          <w:lang w:val="en-GB"/>
        </w:rPr>
        <w:t>l</w:t>
      </w:r>
      <w:r w:rsidR="00446845">
        <w:rPr>
          <w:lang w:val="en-GB"/>
        </w:rPr>
        <w:t>.</w:t>
      </w:r>
      <w:r w:rsidR="00370DC6">
        <w:rPr>
          <w:lang w:val="en-GB"/>
        </w:rPr>
        <w:t xml:space="preserve">  Grant this </w:t>
      </w:r>
      <w:r w:rsidR="004869BB">
        <w:rPr>
          <w:lang w:val="en-GB"/>
        </w:rPr>
        <w:t>h</w:t>
      </w:r>
      <w:r w:rsidR="00370DC6">
        <w:rPr>
          <w:lang w:val="en-GB"/>
        </w:rPr>
        <w:t xml:space="preserve">eavenly </w:t>
      </w:r>
      <w:r w:rsidR="004869BB">
        <w:rPr>
          <w:lang w:val="en-GB"/>
        </w:rPr>
        <w:t>Father</w:t>
      </w:r>
      <w:r w:rsidR="00370DC6">
        <w:rPr>
          <w:lang w:val="en-GB"/>
        </w:rPr>
        <w:t xml:space="preserve"> for our Lord Jesus Christ’s sake, who is alive and reigns with you in the unity of the Holy Spirit</w:t>
      </w:r>
      <w:r w:rsidR="004869BB">
        <w:rPr>
          <w:lang w:val="en-GB"/>
        </w:rPr>
        <w:t xml:space="preserve"> One God, now and </w:t>
      </w:r>
      <w:r w:rsidR="00DA070C">
        <w:rPr>
          <w:lang w:val="en-GB"/>
        </w:rPr>
        <w:t>forever.</w:t>
      </w:r>
      <w:r w:rsidR="00ED7475">
        <w:rPr>
          <w:lang w:val="en-GB"/>
        </w:rPr>
        <w:t xml:space="preserve"> </w:t>
      </w:r>
      <w:r w:rsidR="00220A70">
        <w:rPr>
          <w:lang w:val="en-GB"/>
        </w:rPr>
        <w:t>Amen.</w:t>
      </w:r>
    </w:p>
    <w:p w14:paraId="25EA17E4" w14:textId="77777777" w:rsidR="00256476" w:rsidRPr="00F566A6" w:rsidRDefault="00256476" w:rsidP="001E078B">
      <w:pPr>
        <w:rPr>
          <w:sz w:val="28"/>
          <w:szCs w:val="28"/>
          <w:lang w:val="en-GB"/>
        </w:rPr>
      </w:pPr>
    </w:p>
    <w:p w14:paraId="33EBD750" w14:textId="564D22D5" w:rsidR="00130E8E" w:rsidRPr="00D938CA" w:rsidRDefault="00130E8E" w:rsidP="00B41DB7">
      <w:pPr>
        <w:jc w:val="center"/>
        <w:rPr>
          <w:b/>
          <w:lang w:val="en-GB"/>
        </w:rPr>
      </w:pPr>
      <w:r w:rsidRPr="00D938CA">
        <w:rPr>
          <w:b/>
          <w:lang w:val="en-GB"/>
        </w:rPr>
        <w:t>Common Worship Lectionary Reading</w:t>
      </w:r>
      <w:r w:rsidR="002B4A75">
        <w:rPr>
          <w:b/>
          <w:lang w:val="en-GB"/>
        </w:rPr>
        <w:t xml:space="preserve">s </w:t>
      </w:r>
      <w:r w:rsidRPr="00D938CA">
        <w:rPr>
          <w:b/>
          <w:lang w:val="en-GB"/>
        </w:rPr>
        <w:t xml:space="preserve">for </w:t>
      </w:r>
      <w:r w:rsidR="00CD6F64">
        <w:rPr>
          <w:b/>
          <w:lang w:val="en-GB"/>
        </w:rPr>
        <w:t>July</w:t>
      </w:r>
      <w:r w:rsidR="00CA5A2F">
        <w:rPr>
          <w:b/>
          <w:lang w:val="en-GB"/>
        </w:rPr>
        <w:t xml:space="preserve"> 2026</w:t>
      </w:r>
    </w:p>
    <w:p w14:paraId="3FD63F1A" w14:textId="66F3673D" w:rsidR="00630C3F" w:rsidRDefault="00130E8E" w:rsidP="00DE4454">
      <w:pPr>
        <w:jc w:val="center"/>
        <w:rPr>
          <w:b/>
          <w:lang w:val="en-GB"/>
        </w:rPr>
      </w:pPr>
      <w:r w:rsidRPr="00D938CA">
        <w:rPr>
          <w:b/>
          <w:lang w:val="en-GB"/>
        </w:rPr>
        <w:t xml:space="preserve">(Year </w:t>
      </w:r>
      <w:r w:rsidR="00DE4454">
        <w:rPr>
          <w:b/>
          <w:lang w:val="en-GB"/>
        </w:rPr>
        <w:t>A</w:t>
      </w:r>
      <w:r w:rsidRPr="00D938CA">
        <w:rPr>
          <w:b/>
          <w:lang w:val="en-GB"/>
        </w:rPr>
        <w:t>)</w:t>
      </w:r>
    </w:p>
    <w:p w14:paraId="7984B686" w14:textId="77777777" w:rsidR="00536D48" w:rsidRDefault="00536D48" w:rsidP="00DE4454">
      <w:pPr>
        <w:jc w:val="center"/>
        <w:rPr>
          <w:b/>
          <w:lang w:val="en-GB"/>
        </w:rPr>
      </w:pPr>
    </w:p>
    <w:p w14:paraId="72B21352" w14:textId="77777777" w:rsidR="00817750" w:rsidRDefault="00817750" w:rsidP="00DE4454">
      <w:pPr>
        <w:jc w:val="center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240"/>
        <w:gridCol w:w="1617"/>
      </w:tblGrid>
      <w:tr w:rsidR="00C17B6B" w:rsidRPr="00F566A6" w14:paraId="40C27403" w14:textId="77777777" w:rsidTr="00C03170">
        <w:trPr>
          <w:trHeight w:val="647"/>
        </w:trPr>
        <w:tc>
          <w:tcPr>
            <w:tcW w:w="2448" w:type="dxa"/>
          </w:tcPr>
          <w:p w14:paraId="50BA8160" w14:textId="614C6960" w:rsidR="00877878" w:rsidRDefault="00DA070C" w:rsidP="000E50F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5</w:t>
            </w:r>
            <w:r w:rsidRPr="00DA070C">
              <w:rPr>
                <w:b/>
                <w:vertAlign w:val="superscript"/>
                <w:lang w:val="en-GB"/>
              </w:rPr>
              <w:t>th</w:t>
            </w:r>
            <w:r>
              <w:rPr>
                <w:b/>
                <w:lang w:val="en-GB"/>
              </w:rPr>
              <w:t xml:space="preserve"> July</w:t>
            </w:r>
          </w:p>
          <w:p w14:paraId="1E8980B4" w14:textId="03E9AC54" w:rsidR="00502B1F" w:rsidRDefault="00877878" w:rsidP="000E50F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Trinity</w:t>
            </w:r>
            <w:r w:rsidR="00C07326">
              <w:rPr>
                <w:b/>
                <w:lang w:val="en-GB"/>
              </w:rPr>
              <w:t xml:space="preserve"> 5</w:t>
            </w:r>
            <w:r w:rsidR="00502B1F">
              <w:rPr>
                <w:b/>
                <w:lang w:val="en-GB"/>
              </w:rPr>
              <w:t xml:space="preserve"> </w:t>
            </w:r>
          </w:p>
          <w:p w14:paraId="0ABE0CF2" w14:textId="778A5ACC" w:rsidR="00836156" w:rsidRPr="00D938CA" w:rsidRDefault="00836156" w:rsidP="000E50FA">
            <w:pPr>
              <w:rPr>
                <w:b/>
                <w:lang w:val="en-GB"/>
              </w:rPr>
            </w:pPr>
          </w:p>
        </w:tc>
        <w:tc>
          <w:tcPr>
            <w:tcW w:w="3240" w:type="dxa"/>
          </w:tcPr>
          <w:p w14:paraId="190F36F2" w14:textId="2D156EE1" w:rsidR="000A03FC" w:rsidRDefault="00D9380C" w:rsidP="005379B8">
            <w:pPr>
              <w:rPr>
                <w:lang w:val="en-GB"/>
              </w:rPr>
            </w:pPr>
            <w:r>
              <w:rPr>
                <w:lang w:val="en-GB"/>
              </w:rPr>
              <w:t xml:space="preserve">Genesis </w:t>
            </w:r>
            <w:r w:rsidR="00C07326">
              <w:rPr>
                <w:lang w:val="en-GB"/>
              </w:rPr>
              <w:t>24</w:t>
            </w:r>
            <w:r w:rsidR="000A03FC">
              <w:rPr>
                <w:lang w:val="en-GB"/>
              </w:rPr>
              <w:t>:  34-38, 42-49. 5</w:t>
            </w:r>
            <w:r w:rsidR="000D7B38">
              <w:rPr>
                <w:lang w:val="en-GB"/>
              </w:rPr>
              <w:t>8</w:t>
            </w:r>
            <w:r w:rsidR="000A03FC">
              <w:rPr>
                <w:lang w:val="en-GB"/>
              </w:rPr>
              <w:t>-end</w:t>
            </w:r>
            <w:r>
              <w:rPr>
                <w:lang w:val="en-GB"/>
              </w:rPr>
              <w:t xml:space="preserve">  </w:t>
            </w:r>
          </w:p>
          <w:p w14:paraId="11CCCB3A" w14:textId="11CA4D75" w:rsidR="00255E64" w:rsidRPr="00D938CA" w:rsidRDefault="00255E64" w:rsidP="00A51C1F">
            <w:pPr>
              <w:rPr>
                <w:lang w:val="en-GB"/>
              </w:rPr>
            </w:pPr>
            <w:r>
              <w:rPr>
                <w:lang w:val="en-GB"/>
              </w:rPr>
              <w:t>Ma</w:t>
            </w:r>
            <w:r w:rsidR="008E317E">
              <w:rPr>
                <w:lang w:val="en-GB"/>
              </w:rPr>
              <w:t>t</w:t>
            </w:r>
            <w:r>
              <w:rPr>
                <w:lang w:val="en-GB"/>
              </w:rPr>
              <w:t xml:space="preserve">thew </w:t>
            </w:r>
            <w:r w:rsidR="00A51C1F">
              <w:rPr>
                <w:lang w:val="en-GB"/>
              </w:rPr>
              <w:t>8:  28-end</w:t>
            </w:r>
          </w:p>
        </w:tc>
        <w:tc>
          <w:tcPr>
            <w:tcW w:w="1617" w:type="dxa"/>
          </w:tcPr>
          <w:p w14:paraId="789D2C89" w14:textId="42631EE1" w:rsidR="00137AB2" w:rsidRPr="00D938CA" w:rsidRDefault="00712900" w:rsidP="000E50F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Green</w:t>
            </w:r>
          </w:p>
        </w:tc>
      </w:tr>
      <w:tr w:rsidR="00193D34" w:rsidRPr="00F566A6" w14:paraId="07231236" w14:textId="77777777" w:rsidTr="007C6A48">
        <w:trPr>
          <w:trHeight w:val="283"/>
        </w:trPr>
        <w:tc>
          <w:tcPr>
            <w:tcW w:w="2448" w:type="dxa"/>
          </w:tcPr>
          <w:p w14:paraId="54C4E066" w14:textId="77777777" w:rsidR="00193D34" w:rsidRPr="00D938CA" w:rsidRDefault="00193D34" w:rsidP="000E50FA">
            <w:pPr>
              <w:rPr>
                <w:b/>
                <w:lang w:val="en-GB"/>
              </w:rPr>
            </w:pPr>
          </w:p>
        </w:tc>
        <w:tc>
          <w:tcPr>
            <w:tcW w:w="3240" w:type="dxa"/>
          </w:tcPr>
          <w:p w14:paraId="1FE186A4" w14:textId="77777777" w:rsidR="00193D34" w:rsidRPr="00D938CA" w:rsidRDefault="00193D34" w:rsidP="00EF44F0">
            <w:pPr>
              <w:rPr>
                <w:lang w:val="en-GB"/>
              </w:rPr>
            </w:pPr>
          </w:p>
        </w:tc>
        <w:tc>
          <w:tcPr>
            <w:tcW w:w="1617" w:type="dxa"/>
          </w:tcPr>
          <w:p w14:paraId="29F71666" w14:textId="77777777" w:rsidR="00193D34" w:rsidRPr="00D938CA" w:rsidRDefault="00193D34" w:rsidP="000E50FA">
            <w:pPr>
              <w:rPr>
                <w:b/>
                <w:lang w:val="en-GB"/>
              </w:rPr>
            </w:pPr>
          </w:p>
        </w:tc>
      </w:tr>
      <w:tr w:rsidR="00204137" w:rsidRPr="00F566A6" w14:paraId="31EB88BF" w14:textId="77777777" w:rsidTr="00F15AAB">
        <w:tc>
          <w:tcPr>
            <w:tcW w:w="2448" w:type="dxa"/>
          </w:tcPr>
          <w:p w14:paraId="2760C320" w14:textId="77777777" w:rsidR="00712900" w:rsidRDefault="00774417" w:rsidP="006D18E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12</w:t>
            </w:r>
            <w:r w:rsidRPr="00774417">
              <w:rPr>
                <w:b/>
                <w:vertAlign w:val="superscript"/>
                <w:lang w:val="en-GB"/>
              </w:rPr>
              <w:t>th</w:t>
            </w:r>
            <w:r>
              <w:rPr>
                <w:b/>
                <w:lang w:val="en-GB"/>
              </w:rPr>
              <w:t xml:space="preserve"> July</w:t>
            </w:r>
          </w:p>
          <w:p w14:paraId="215D7035" w14:textId="166A7A6E" w:rsidR="00774417" w:rsidRPr="00D938CA" w:rsidRDefault="00774417" w:rsidP="006D18E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Trinity 6</w:t>
            </w:r>
          </w:p>
        </w:tc>
        <w:tc>
          <w:tcPr>
            <w:tcW w:w="3240" w:type="dxa"/>
          </w:tcPr>
          <w:p w14:paraId="27D7208A" w14:textId="6F2ACDD3" w:rsidR="000B53EE" w:rsidRDefault="00D5222F" w:rsidP="00E379B8">
            <w:pPr>
              <w:rPr>
                <w:bCs/>
              </w:rPr>
            </w:pPr>
            <w:r>
              <w:rPr>
                <w:bCs/>
              </w:rPr>
              <w:t xml:space="preserve">Genesis </w:t>
            </w:r>
            <w:r w:rsidR="00774417">
              <w:rPr>
                <w:bCs/>
              </w:rPr>
              <w:t>25</w:t>
            </w:r>
            <w:r w:rsidR="00FC76FA">
              <w:rPr>
                <w:bCs/>
              </w:rPr>
              <w:t>: 19</w:t>
            </w:r>
            <w:r w:rsidR="00774417">
              <w:rPr>
                <w:bCs/>
              </w:rPr>
              <w:t>-</w:t>
            </w:r>
            <w:r w:rsidR="00E01B4D">
              <w:rPr>
                <w:bCs/>
              </w:rPr>
              <w:t>end</w:t>
            </w:r>
          </w:p>
          <w:p w14:paraId="358A80E2" w14:textId="6CB4565C" w:rsidR="00174F67" w:rsidRPr="00D938CA" w:rsidRDefault="004A39C8" w:rsidP="006C4538">
            <w:pPr>
              <w:rPr>
                <w:bCs/>
              </w:rPr>
            </w:pPr>
            <w:r>
              <w:rPr>
                <w:bCs/>
              </w:rPr>
              <w:t>Matthew</w:t>
            </w:r>
            <w:r w:rsidR="00E01B4D">
              <w:rPr>
                <w:bCs/>
              </w:rPr>
              <w:t xml:space="preserve"> 13</w:t>
            </w:r>
            <w:r w:rsidR="00FC76FA">
              <w:rPr>
                <w:bCs/>
              </w:rPr>
              <w:t>: 1</w:t>
            </w:r>
            <w:r w:rsidR="00E01B4D">
              <w:rPr>
                <w:bCs/>
              </w:rPr>
              <w:t>-9</w:t>
            </w:r>
            <w:r w:rsidR="006C4538">
              <w:rPr>
                <w:bCs/>
              </w:rPr>
              <w:t>, 18-23</w:t>
            </w:r>
          </w:p>
        </w:tc>
        <w:tc>
          <w:tcPr>
            <w:tcW w:w="1617" w:type="dxa"/>
          </w:tcPr>
          <w:p w14:paraId="1D7F2643" w14:textId="2DD29991" w:rsidR="00183D00" w:rsidRPr="00D938CA" w:rsidRDefault="00174F67" w:rsidP="0097046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Green</w:t>
            </w:r>
          </w:p>
        </w:tc>
      </w:tr>
      <w:tr w:rsidR="00B76E94" w:rsidRPr="00F566A6" w14:paraId="5B339FDD" w14:textId="77777777" w:rsidTr="00F15AAB">
        <w:tc>
          <w:tcPr>
            <w:tcW w:w="2448" w:type="dxa"/>
          </w:tcPr>
          <w:p w14:paraId="4CAAAE8F" w14:textId="77777777" w:rsidR="00B76E94" w:rsidRPr="00D938CA" w:rsidRDefault="00B76E94" w:rsidP="006D18EB">
            <w:pPr>
              <w:rPr>
                <w:b/>
                <w:lang w:val="en-GB"/>
              </w:rPr>
            </w:pPr>
          </w:p>
        </w:tc>
        <w:tc>
          <w:tcPr>
            <w:tcW w:w="3240" w:type="dxa"/>
          </w:tcPr>
          <w:p w14:paraId="4AF77B77" w14:textId="77777777" w:rsidR="00B76E94" w:rsidRPr="00D938CA" w:rsidRDefault="00B76E94" w:rsidP="00C44265">
            <w:pPr>
              <w:rPr>
                <w:bCs/>
              </w:rPr>
            </w:pPr>
          </w:p>
        </w:tc>
        <w:tc>
          <w:tcPr>
            <w:tcW w:w="1617" w:type="dxa"/>
          </w:tcPr>
          <w:p w14:paraId="13486411" w14:textId="77777777" w:rsidR="00B76E94" w:rsidRPr="00D938CA" w:rsidRDefault="00B76E94" w:rsidP="0097046F">
            <w:pPr>
              <w:rPr>
                <w:b/>
                <w:lang w:val="en-GB"/>
              </w:rPr>
            </w:pPr>
          </w:p>
        </w:tc>
      </w:tr>
      <w:tr w:rsidR="00447C8E" w:rsidRPr="00F566A6" w14:paraId="14EE3D28" w14:textId="77777777" w:rsidTr="00F15AAB">
        <w:tc>
          <w:tcPr>
            <w:tcW w:w="2448" w:type="dxa"/>
          </w:tcPr>
          <w:p w14:paraId="0B20BA72" w14:textId="77777777" w:rsidR="00313BA6" w:rsidRDefault="00E64A8F" w:rsidP="006D18E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19</w:t>
            </w:r>
            <w:r w:rsidRPr="00E64A8F">
              <w:rPr>
                <w:b/>
                <w:vertAlign w:val="superscript"/>
                <w:lang w:val="en-GB"/>
              </w:rPr>
              <w:t>th</w:t>
            </w:r>
            <w:r>
              <w:rPr>
                <w:b/>
                <w:lang w:val="en-GB"/>
              </w:rPr>
              <w:t xml:space="preserve"> July</w:t>
            </w:r>
          </w:p>
          <w:p w14:paraId="570C665E" w14:textId="7A64EDF3" w:rsidR="00E64A8F" w:rsidRPr="007B67DA" w:rsidRDefault="00E64A8F" w:rsidP="006D18E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Trinity 7</w:t>
            </w:r>
          </w:p>
        </w:tc>
        <w:tc>
          <w:tcPr>
            <w:tcW w:w="3240" w:type="dxa"/>
          </w:tcPr>
          <w:p w14:paraId="342BFBB4" w14:textId="7627BB0F" w:rsidR="00E379B8" w:rsidRDefault="00144085" w:rsidP="00DC5165">
            <w:pPr>
              <w:shd w:val="clear" w:color="auto" w:fill="FFFFFF"/>
              <w:outlineLvl w:val="4"/>
            </w:pPr>
            <w:r>
              <w:t>Genesis 2</w:t>
            </w:r>
            <w:r w:rsidR="00E234B2">
              <w:t>8</w:t>
            </w:r>
            <w:r w:rsidR="00FC76FA">
              <w:t>: 10</w:t>
            </w:r>
            <w:r w:rsidR="00E234B2">
              <w:t>-19a</w:t>
            </w:r>
          </w:p>
          <w:p w14:paraId="66AFB952" w14:textId="17B5B3C7" w:rsidR="00144085" w:rsidRPr="00D938CA" w:rsidRDefault="00144085" w:rsidP="00DC5165">
            <w:pPr>
              <w:shd w:val="clear" w:color="auto" w:fill="FFFFFF"/>
              <w:outlineLvl w:val="4"/>
            </w:pPr>
            <w:r>
              <w:t xml:space="preserve">Matthew </w:t>
            </w:r>
            <w:r w:rsidR="005F3090">
              <w:t>13</w:t>
            </w:r>
            <w:r w:rsidR="00FC76FA">
              <w:t>: 24-30</w:t>
            </w:r>
          </w:p>
        </w:tc>
        <w:tc>
          <w:tcPr>
            <w:tcW w:w="1617" w:type="dxa"/>
          </w:tcPr>
          <w:p w14:paraId="7E6572B3" w14:textId="07481354" w:rsidR="00C33B69" w:rsidRPr="006424C7" w:rsidRDefault="00D42979" w:rsidP="00D42979">
            <w:pPr>
              <w:rPr>
                <w:b/>
                <w:u w:val="words"/>
                <w:lang w:val="en-GB"/>
              </w:rPr>
            </w:pPr>
            <w:r>
              <w:rPr>
                <w:b/>
                <w:lang w:val="en-GB"/>
              </w:rPr>
              <w:t>Green</w:t>
            </w:r>
          </w:p>
        </w:tc>
      </w:tr>
      <w:tr w:rsidR="007C6A48" w:rsidRPr="00F566A6" w14:paraId="77D18907" w14:textId="77777777" w:rsidTr="00F15AAB">
        <w:tc>
          <w:tcPr>
            <w:tcW w:w="2448" w:type="dxa"/>
          </w:tcPr>
          <w:p w14:paraId="489C4C9D" w14:textId="77777777" w:rsidR="007C6A48" w:rsidRPr="00D938CA" w:rsidRDefault="007C6A48" w:rsidP="006D18EB">
            <w:pPr>
              <w:rPr>
                <w:b/>
                <w:lang w:val="en-GB"/>
              </w:rPr>
            </w:pPr>
          </w:p>
        </w:tc>
        <w:tc>
          <w:tcPr>
            <w:tcW w:w="3240" w:type="dxa"/>
          </w:tcPr>
          <w:p w14:paraId="2F33FF6C" w14:textId="77777777" w:rsidR="007C6A48" w:rsidRPr="00D938CA" w:rsidRDefault="007C6A48" w:rsidP="00915C6F">
            <w:pPr>
              <w:shd w:val="clear" w:color="auto" w:fill="FFFFFF"/>
              <w:outlineLvl w:val="4"/>
            </w:pPr>
          </w:p>
        </w:tc>
        <w:tc>
          <w:tcPr>
            <w:tcW w:w="1617" w:type="dxa"/>
          </w:tcPr>
          <w:p w14:paraId="78DAAAA6" w14:textId="77777777" w:rsidR="007C6A48" w:rsidRPr="00D938CA" w:rsidRDefault="007C6A48" w:rsidP="0088125D">
            <w:pPr>
              <w:rPr>
                <w:b/>
                <w:lang w:val="en-GB"/>
              </w:rPr>
            </w:pPr>
          </w:p>
        </w:tc>
      </w:tr>
      <w:tr w:rsidR="00447C8E" w:rsidRPr="00F566A6" w14:paraId="1E054041" w14:textId="77777777" w:rsidTr="00F15AAB">
        <w:tc>
          <w:tcPr>
            <w:tcW w:w="2448" w:type="dxa"/>
          </w:tcPr>
          <w:p w14:paraId="28238EA9" w14:textId="02FADCE8" w:rsidR="00C33B69" w:rsidRDefault="00743409" w:rsidP="00AA406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2</w:t>
            </w:r>
            <w:r w:rsidR="002A4409">
              <w:rPr>
                <w:b/>
                <w:lang w:val="en-GB"/>
              </w:rPr>
              <w:t>6</w:t>
            </w:r>
            <w:r w:rsidR="002A4409" w:rsidRPr="002A4409">
              <w:rPr>
                <w:b/>
                <w:vertAlign w:val="superscript"/>
                <w:lang w:val="en-GB"/>
              </w:rPr>
              <w:t>th</w:t>
            </w:r>
            <w:r w:rsidR="002A4409">
              <w:rPr>
                <w:b/>
                <w:lang w:val="en-GB"/>
              </w:rPr>
              <w:t xml:space="preserve"> July</w:t>
            </w:r>
          </w:p>
          <w:p w14:paraId="3235B8AB" w14:textId="15E5A0C8" w:rsidR="002A4409" w:rsidRPr="00D938CA" w:rsidRDefault="002A4409" w:rsidP="00AA406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Trinity</w:t>
            </w:r>
            <w:r w:rsidR="005329CF">
              <w:rPr>
                <w:b/>
                <w:lang w:val="en-GB"/>
              </w:rPr>
              <w:t xml:space="preserve"> </w:t>
            </w:r>
            <w:r w:rsidR="00D07E0A">
              <w:rPr>
                <w:b/>
                <w:lang w:val="en-GB"/>
              </w:rPr>
              <w:t>8</w:t>
            </w:r>
          </w:p>
        </w:tc>
        <w:tc>
          <w:tcPr>
            <w:tcW w:w="3240" w:type="dxa"/>
          </w:tcPr>
          <w:p w14:paraId="71084DDB" w14:textId="0FDDAA0C" w:rsidR="00AA36C9" w:rsidRDefault="008B23E5" w:rsidP="00780FB6">
            <w:pPr>
              <w:shd w:val="clear" w:color="auto" w:fill="FFFFFF"/>
              <w:outlineLvl w:val="4"/>
            </w:pPr>
            <w:r>
              <w:t xml:space="preserve">Genesis </w:t>
            </w:r>
            <w:r w:rsidR="005329CF">
              <w:t>29</w:t>
            </w:r>
            <w:r w:rsidR="00926348">
              <w:t>: 15</w:t>
            </w:r>
            <w:r w:rsidR="0019620B">
              <w:t>-28</w:t>
            </w:r>
          </w:p>
          <w:p w14:paraId="7A749BA0" w14:textId="7B79B31A" w:rsidR="00824407" w:rsidRPr="000649B5" w:rsidRDefault="008B23E5" w:rsidP="005A52D7">
            <w:pPr>
              <w:shd w:val="clear" w:color="auto" w:fill="FFFFFF"/>
              <w:outlineLvl w:val="4"/>
            </w:pPr>
            <w:r>
              <w:t>Matthew</w:t>
            </w:r>
            <w:r w:rsidR="009349EA">
              <w:t xml:space="preserve"> 1</w:t>
            </w:r>
            <w:r w:rsidR="0019620B">
              <w:t>3</w:t>
            </w:r>
            <w:r w:rsidR="00926348">
              <w:t>:</w:t>
            </w:r>
            <w:r w:rsidR="003A24CE">
              <w:t xml:space="preserve"> </w:t>
            </w:r>
            <w:r w:rsidR="00926348">
              <w:t>31-33</w:t>
            </w:r>
            <w:r w:rsidR="005A52D7">
              <w:t>, 44-52</w:t>
            </w:r>
          </w:p>
        </w:tc>
        <w:tc>
          <w:tcPr>
            <w:tcW w:w="1617" w:type="dxa"/>
          </w:tcPr>
          <w:p w14:paraId="53848593" w14:textId="6DD6D591" w:rsidR="00C26925" w:rsidRPr="00D938CA" w:rsidRDefault="00D42979" w:rsidP="00F6779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Green</w:t>
            </w:r>
          </w:p>
        </w:tc>
      </w:tr>
    </w:tbl>
    <w:p w14:paraId="6D4AA30F" w14:textId="412404C2" w:rsidR="00517D23" w:rsidRDefault="00517D23" w:rsidP="005340A5">
      <w:pPr>
        <w:rPr>
          <w:bCs/>
          <w:lang w:val="en-GB"/>
        </w:rPr>
      </w:pPr>
    </w:p>
    <w:p w14:paraId="0FE2ECB7" w14:textId="77777777" w:rsidR="00174400" w:rsidRDefault="00174400" w:rsidP="00174400">
      <w:pPr>
        <w:rPr>
          <w:b/>
          <w:bCs/>
          <w:sz w:val="22"/>
          <w:szCs w:val="22"/>
          <w:lang w:val="en-GB"/>
        </w:rPr>
      </w:pPr>
    </w:p>
    <w:tbl>
      <w:tblPr>
        <w:tblW w:w="6326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6"/>
      </w:tblGrid>
      <w:tr w:rsidR="00560DF1" w:rsidRPr="007C6A48" w14:paraId="02AB330E" w14:textId="77777777" w:rsidTr="000660A8">
        <w:trPr>
          <w:trHeight w:val="6036"/>
          <w:tblCellSpacing w:w="0" w:type="dxa"/>
          <w:jc w:val="center"/>
        </w:trPr>
        <w:tc>
          <w:tcPr>
            <w:tcW w:w="63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1B0DF" w14:textId="7CEAFCA2" w:rsidR="001E078B" w:rsidRPr="007D002A" w:rsidRDefault="004E1BAD" w:rsidP="002F68DF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43CBC1C9" wp14:editId="6A6BF9F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0</wp:posOffset>
                  </wp:positionV>
                  <wp:extent cx="3467100" cy="3968750"/>
                  <wp:effectExtent l="0" t="0" r="0" b="0"/>
                  <wp:wrapTopAndBottom/>
                  <wp:docPr id="354909450" name="Picture 1" descr="A map of a cit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909450" name="Picture 1" descr="A map of a city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396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6F64">
              <w:rPr>
                <w:b/>
                <w:noProof/>
                <w:sz w:val="22"/>
                <w:szCs w:val="22"/>
                <w:lang w:val="en-GB"/>
              </w:rPr>
              <w:t>JULY</w:t>
            </w:r>
            <w:r w:rsidR="002B25FB">
              <w:rPr>
                <w:b/>
                <w:noProof/>
                <w:sz w:val="22"/>
                <w:szCs w:val="22"/>
                <w:lang w:val="en-GB"/>
              </w:rPr>
              <w:t xml:space="preserve"> </w:t>
            </w:r>
            <w:r w:rsidR="00D4652D">
              <w:rPr>
                <w:b/>
                <w:noProof/>
                <w:sz w:val="22"/>
                <w:szCs w:val="22"/>
                <w:lang w:val="en-GB"/>
              </w:rPr>
              <w:t>2026</w:t>
            </w:r>
          </w:p>
        </w:tc>
      </w:tr>
    </w:tbl>
    <w:p w14:paraId="10B13C3D" w14:textId="77777777" w:rsidR="002F68DF" w:rsidRDefault="002F68DF" w:rsidP="000660A8">
      <w:pPr>
        <w:jc w:val="center"/>
        <w:rPr>
          <w:b/>
          <w:sz w:val="22"/>
          <w:szCs w:val="22"/>
          <w:lang w:val="en-GB"/>
        </w:rPr>
      </w:pPr>
    </w:p>
    <w:p w14:paraId="04D6F039" w14:textId="7D8C76A9" w:rsidR="00200C2A" w:rsidRPr="00C87206" w:rsidRDefault="00200C2A" w:rsidP="000660A8">
      <w:pPr>
        <w:jc w:val="center"/>
        <w:rPr>
          <w:b/>
          <w:sz w:val="22"/>
          <w:szCs w:val="22"/>
          <w:lang w:val="en-GB"/>
        </w:rPr>
      </w:pPr>
      <w:r w:rsidRPr="00C87206">
        <w:rPr>
          <w:b/>
          <w:sz w:val="22"/>
          <w:szCs w:val="22"/>
          <w:lang w:val="en-GB"/>
        </w:rPr>
        <w:t>St James the Great, Claydon, St Mary the Virgin, Cropredy</w:t>
      </w:r>
    </w:p>
    <w:p w14:paraId="44CA7A52" w14:textId="362660B2" w:rsidR="00200C2A" w:rsidRPr="00C87206" w:rsidRDefault="00200C2A" w:rsidP="000660A8">
      <w:pPr>
        <w:jc w:val="center"/>
        <w:rPr>
          <w:b/>
          <w:sz w:val="22"/>
          <w:szCs w:val="22"/>
          <w:lang w:val="en-GB"/>
        </w:rPr>
      </w:pPr>
      <w:r w:rsidRPr="00C87206">
        <w:rPr>
          <w:b/>
          <w:sz w:val="22"/>
          <w:szCs w:val="22"/>
          <w:lang w:val="en-GB"/>
        </w:rPr>
        <w:t>All Saints, Great Bourton, All Saints, Mollington</w:t>
      </w:r>
    </w:p>
    <w:p w14:paraId="26C37DCC" w14:textId="77777777" w:rsidR="00200C2A" w:rsidRPr="00C87206" w:rsidRDefault="00200C2A" w:rsidP="000660A8">
      <w:pPr>
        <w:jc w:val="center"/>
        <w:rPr>
          <w:b/>
          <w:sz w:val="22"/>
          <w:szCs w:val="22"/>
          <w:lang w:val="en-GB"/>
        </w:rPr>
      </w:pPr>
      <w:r w:rsidRPr="00C87206">
        <w:rPr>
          <w:b/>
          <w:sz w:val="22"/>
          <w:szCs w:val="22"/>
          <w:lang w:val="en-GB"/>
        </w:rPr>
        <w:t>St Mary Magdalene, Wardington</w:t>
      </w:r>
    </w:p>
    <w:p w14:paraId="1639905F" w14:textId="77777777" w:rsidR="0015197A" w:rsidRPr="00C87206" w:rsidRDefault="0015197A" w:rsidP="000660A8">
      <w:pPr>
        <w:jc w:val="center"/>
        <w:rPr>
          <w:b/>
          <w:sz w:val="12"/>
          <w:szCs w:val="12"/>
          <w:lang w:val="en-GB"/>
        </w:rPr>
      </w:pPr>
    </w:p>
    <w:p w14:paraId="5B96D22C" w14:textId="2F5CCD37" w:rsidR="00556F83" w:rsidRDefault="00556F83" w:rsidP="000660A8">
      <w:pPr>
        <w:jc w:val="center"/>
        <w:rPr>
          <w:b/>
          <w:lang w:val="en-GB"/>
        </w:rPr>
      </w:pPr>
      <w:r w:rsidRPr="00C97C57">
        <w:rPr>
          <w:b/>
          <w:lang w:val="en-GB"/>
        </w:rPr>
        <w:t>Vicar</w:t>
      </w:r>
      <w:r w:rsidRPr="00C87206">
        <w:rPr>
          <w:b/>
          <w:u w:val="single"/>
          <w:lang w:val="en-GB"/>
        </w:rPr>
        <w:t>:</w:t>
      </w:r>
      <w:r>
        <w:rPr>
          <w:b/>
          <w:lang w:val="en-GB"/>
        </w:rPr>
        <w:t xml:space="preserve">  Revd. Canon Sarah Fenby</w:t>
      </w:r>
    </w:p>
    <w:p w14:paraId="1E538CDF" w14:textId="77777777" w:rsidR="00C87206" w:rsidRPr="00C87206" w:rsidRDefault="00C87206" w:rsidP="000660A8">
      <w:pPr>
        <w:jc w:val="center"/>
        <w:rPr>
          <w:b/>
          <w:sz w:val="4"/>
          <w:szCs w:val="4"/>
          <w:lang w:val="en-GB"/>
        </w:rPr>
      </w:pPr>
    </w:p>
    <w:p w14:paraId="4409D094" w14:textId="77777777" w:rsidR="00556F83" w:rsidRPr="00C87206" w:rsidRDefault="00556F83" w:rsidP="000660A8">
      <w:pPr>
        <w:jc w:val="center"/>
        <w:rPr>
          <w:b/>
          <w:sz w:val="22"/>
          <w:szCs w:val="22"/>
          <w:lang w:val="en-GB"/>
        </w:rPr>
      </w:pPr>
      <w:r w:rsidRPr="00C87206">
        <w:rPr>
          <w:b/>
          <w:sz w:val="22"/>
          <w:szCs w:val="22"/>
          <w:lang w:val="en-GB"/>
        </w:rPr>
        <w:t>The Vicarage, High Street, Cropredy OX17 1NG</w:t>
      </w:r>
    </w:p>
    <w:p w14:paraId="47939B80" w14:textId="77777777" w:rsidR="00556F83" w:rsidRDefault="00556F83" w:rsidP="000660A8">
      <w:pPr>
        <w:jc w:val="center"/>
      </w:pPr>
      <w:r w:rsidRPr="00C87206">
        <w:rPr>
          <w:b/>
          <w:bCs/>
        </w:rPr>
        <w:t>Email:</w:t>
      </w:r>
      <w:r>
        <w:t xml:space="preserve">  </w:t>
      </w:r>
      <w:hyperlink r:id="rId9" w:history="1">
        <w:r>
          <w:rPr>
            <w:rStyle w:val="Hyperlink"/>
          </w:rPr>
          <w:t>vicar.shiresedge@outlook.com</w:t>
        </w:r>
      </w:hyperlink>
      <w:r>
        <w:t xml:space="preserve"> 01295 750486/07747181868</w:t>
      </w:r>
    </w:p>
    <w:p w14:paraId="3EDAB270" w14:textId="77777777" w:rsidR="003C1FE4" w:rsidRDefault="003C1FE4" w:rsidP="000660A8">
      <w:pPr>
        <w:jc w:val="center"/>
      </w:pPr>
    </w:p>
    <w:p w14:paraId="53FBFFAA" w14:textId="40D906A1" w:rsidR="004B3E2D" w:rsidRDefault="001052EB" w:rsidP="000660A8">
      <w:pPr>
        <w:jc w:val="center"/>
        <w:rPr>
          <w:b/>
          <w:bCs/>
          <w:u w:val="single"/>
        </w:rPr>
      </w:pPr>
      <w:r w:rsidRPr="00C87206">
        <w:rPr>
          <w:b/>
          <w:bCs/>
          <w:u w:val="single"/>
        </w:rPr>
        <w:t>Benefice Worship Leaders</w:t>
      </w:r>
    </w:p>
    <w:p w14:paraId="066DC859" w14:textId="072B2746" w:rsidR="00F41B60" w:rsidRDefault="00C87206" w:rsidP="00A2002F">
      <w:pPr>
        <w:jc w:val="center"/>
      </w:pPr>
      <w:r w:rsidRPr="003C1FE4">
        <w:rPr>
          <w:b/>
          <w:bCs/>
        </w:rPr>
        <w:t>Revd</w:t>
      </w:r>
      <w:r w:rsidR="003C1FE4" w:rsidRPr="003C1FE4">
        <w:rPr>
          <w:b/>
          <w:bCs/>
        </w:rPr>
        <w:t xml:space="preserve">. </w:t>
      </w:r>
      <w:r w:rsidR="00874D98">
        <w:rPr>
          <w:b/>
          <w:bCs/>
        </w:rPr>
        <w:t>Sarah Fenby, Revd</w:t>
      </w:r>
      <w:r w:rsidR="00687DDB">
        <w:rPr>
          <w:b/>
          <w:bCs/>
        </w:rPr>
        <w:t>.</w:t>
      </w:r>
      <w:r w:rsidR="00874D98">
        <w:rPr>
          <w:b/>
          <w:bCs/>
        </w:rPr>
        <w:t xml:space="preserve"> </w:t>
      </w:r>
      <w:r w:rsidR="003C1FE4" w:rsidRPr="003C1FE4">
        <w:rPr>
          <w:b/>
          <w:bCs/>
        </w:rPr>
        <w:t>Lynda Alcock</w:t>
      </w:r>
    </w:p>
    <w:p w14:paraId="6AC5F7B9" w14:textId="0FE6FC50" w:rsidR="0060546B" w:rsidRDefault="005F691D" w:rsidP="000660A8">
      <w:pPr>
        <w:jc w:val="center"/>
        <w:rPr>
          <w:b/>
          <w:lang w:val="en-GB"/>
        </w:rPr>
      </w:pPr>
      <w:r>
        <w:rPr>
          <w:b/>
          <w:lang w:val="en-GB"/>
        </w:rPr>
        <w:t xml:space="preserve">Sue </w:t>
      </w:r>
      <w:proofErr w:type="gramStart"/>
      <w:r>
        <w:rPr>
          <w:b/>
          <w:lang w:val="en-GB"/>
        </w:rPr>
        <w:t>Up</w:t>
      </w:r>
      <w:r w:rsidR="00EA769B">
        <w:rPr>
          <w:b/>
          <w:lang w:val="en-GB"/>
        </w:rPr>
        <w:t>t</w:t>
      </w:r>
      <w:r>
        <w:rPr>
          <w:b/>
          <w:lang w:val="en-GB"/>
        </w:rPr>
        <w:t>on</w:t>
      </w:r>
      <w:r w:rsidR="00EA769B">
        <w:rPr>
          <w:b/>
          <w:lang w:val="en-GB"/>
        </w:rPr>
        <w:t>,</w:t>
      </w:r>
      <w:r w:rsidR="00556F83">
        <w:rPr>
          <w:b/>
          <w:lang w:val="en-GB"/>
        </w:rPr>
        <w:t>.</w:t>
      </w:r>
      <w:proofErr w:type="gramEnd"/>
    </w:p>
    <w:p w14:paraId="154D0629" w14:textId="133B7360" w:rsidR="007A1305" w:rsidRDefault="00556F83" w:rsidP="000660A8">
      <w:pPr>
        <w:jc w:val="center"/>
        <w:rPr>
          <w:b/>
          <w:lang w:val="en-GB"/>
        </w:rPr>
      </w:pPr>
      <w:r>
        <w:rPr>
          <w:b/>
          <w:lang w:val="en-GB"/>
        </w:rPr>
        <w:t>The Rt. Revd. Jonathan Meyrick</w:t>
      </w:r>
    </w:p>
    <w:p w14:paraId="40DC1E87" w14:textId="2BE4FAF5" w:rsidR="00BA2AEF" w:rsidRDefault="00BA2AEF" w:rsidP="000A037F">
      <w:pPr>
        <w:jc w:val="center"/>
        <w:rPr>
          <w:b/>
          <w:lang w:val="en-GB"/>
        </w:rPr>
      </w:pPr>
      <w:r>
        <w:rPr>
          <w:b/>
          <w:lang w:val="en-GB"/>
        </w:rPr>
        <w:lastRenderedPageBreak/>
        <w:t xml:space="preserve">Services for </w:t>
      </w:r>
      <w:r w:rsidR="005A52D7">
        <w:rPr>
          <w:b/>
          <w:lang w:val="en-GB"/>
        </w:rPr>
        <w:t>July</w:t>
      </w:r>
    </w:p>
    <w:p w14:paraId="690B5E22" w14:textId="77777777" w:rsidR="0033548B" w:rsidRDefault="0033548B" w:rsidP="000A037F">
      <w:pPr>
        <w:jc w:val="center"/>
        <w:rPr>
          <w:b/>
          <w:lang w:val="en-GB"/>
        </w:rPr>
      </w:pPr>
    </w:p>
    <w:p w14:paraId="102B1958" w14:textId="77777777" w:rsidR="00F33DB3" w:rsidRDefault="00F33DB3" w:rsidP="000A037F">
      <w:pPr>
        <w:jc w:val="center"/>
        <w:rPr>
          <w:b/>
          <w:lang w:val="en-GB"/>
        </w:rPr>
      </w:pPr>
    </w:p>
    <w:p w14:paraId="7934B489" w14:textId="77777777" w:rsidR="00F33DB3" w:rsidRDefault="00F33DB3" w:rsidP="000A037F">
      <w:pPr>
        <w:jc w:val="center"/>
        <w:rPr>
          <w:b/>
          <w:lang w:val="en-GB"/>
        </w:rPr>
      </w:pPr>
    </w:p>
    <w:tbl>
      <w:tblPr>
        <w:tblW w:w="7078" w:type="dxa"/>
        <w:tblInd w:w="108" w:type="dxa"/>
        <w:tblLook w:val="01E0" w:firstRow="1" w:lastRow="1" w:firstColumn="1" w:lastColumn="1" w:noHBand="0" w:noVBand="0"/>
      </w:tblPr>
      <w:tblGrid>
        <w:gridCol w:w="1954"/>
        <w:gridCol w:w="1313"/>
        <w:gridCol w:w="2347"/>
        <w:gridCol w:w="1464"/>
      </w:tblGrid>
      <w:tr w:rsidR="005A7C37" w:rsidRPr="00FB5C93" w14:paraId="2ECB1AA8" w14:textId="77777777" w:rsidTr="00077DCF">
        <w:trPr>
          <w:trHeight w:val="279"/>
        </w:trPr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B381" w14:textId="477077E3" w:rsidR="005A7C37" w:rsidRDefault="0000635D" w:rsidP="00F4483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</w:t>
            </w:r>
            <w:r w:rsidRPr="0000635D">
              <w:rPr>
                <w:b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b/>
                <w:sz w:val="22"/>
                <w:szCs w:val="22"/>
                <w:lang w:val="en-GB"/>
              </w:rPr>
              <w:t xml:space="preserve"> July </w:t>
            </w:r>
            <w:r w:rsidR="00735958">
              <w:rPr>
                <w:b/>
                <w:sz w:val="22"/>
                <w:szCs w:val="22"/>
                <w:lang w:val="en-GB"/>
              </w:rPr>
              <w:t>Trinity 5</w:t>
            </w:r>
          </w:p>
        </w:tc>
      </w:tr>
      <w:tr w:rsidR="00B87120" w:rsidRPr="00FB5C93" w14:paraId="389D0922" w14:textId="77777777" w:rsidTr="00614734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44A" w14:textId="21F0919F" w:rsidR="00B87120" w:rsidRDefault="00B87120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Claydon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C22" w14:textId="6602D9E7" w:rsidR="00B87120" w:rsidRDefault="00570522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62127D" w:rsidRPr="00FB5C93" w14:paraId="75ABF7FB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32F" w14:textId="04834B67" w:rsidR="00316AD9" w:rsidRDefault="00723307" w:rsidP="001E1FA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</w:t>
            </w:r>
            <w:r w:rsidR="00D60208">
              <w:rPr>
                <w:sz w:val="22"/>
                <w:szCs w:val="22"/>
                <w:lang w:val="en-GB"/>
              </w:rPr>
              <w:t>predy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C36" w14:textId="7A0EDB88" w:rsidR="001E1FAD" w:rsidRDefault="00453958" w:rsidP="00D6020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9.30</w:t>
            </w:r>
            <w:r w:rsidR="007337E9">
              <w:rPr>
                <w:sz w:val="22"/>
                <w:szCs w:val="22"/>
                <w:lang w:val="en-GB"/>
              </w:rPr>
              <w:t xml:space="preserve">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512A" w14:textId="0AFA4356" w:rsidR="00941BDB" w:rsidRDefault="00453958" w:rsidP="001C536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Family Communio</w:t>
            </w:r>
            <w:r w:rsidR="00214715">
              <w:rPr>
                <w:sz w:val="22"/>
                <w:szCs w:val="22"/>
                <w:lang w:val="en-GB"/>
              </w:rPr>
              <w:t>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8129" w14:textId="04001999" w:rsidR="00820445" w:rsidRDefault="001C536B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SF</w:t>
            </w:r>
          </w:p>
        </w:tc>
      </w:tr>
      <w:tr w:rsidR="0062127D" w:rsidRPr="00FB5C93" w14:paraId="50DAB7EE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DC45" w14:textId="09CB290D" w:rsidR="0062127D" w:rsidRDefault="0062127D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Gt Bourton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2D18" w14:textId="1236F8E1" w:rsidR="00A37041" w:rsidRDefault="006E2098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11.00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A605" w14:textId="673C1474" w:rsidR="00A37041" w:rsidRDefault="00B2180C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Morning Worship</w:t>
            </w:r>
            <w:r w:rsidR="00CB19D7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F6A" w14:textId="0985D259" w:rsidR="00437E35" w:rsidRDefault="00CB19D7" w:rsidP="006212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SU</w:t>
            </w:r>
          </w:p>
        </w:tc>
      </w:tr>
      <w:tr w:rsidR="009B1140" w:rsidRPr="00FB5C93" w14:paraId="1130D084" w14:textId="77777777" w:rsidTr="005109FA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D6F7" w14:textId="58104C40" w:rsidR="009B1140" w:rsidRDefault="009B1140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Mollington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D9AF" w14:textId="0B9929E6" w:rsidR="009B1140" w:rsidRDefault="009B1140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C54458" w:rsidRPr="00FB5C93" w14:paraId="4CCD5B7F" w14:textId="77777777" w:rsidTr="00265DAE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65E" w14:textId="044A28BE" w:rsidR="00C54458" w:rsidRPr="00F818AE" w:rsidRDefault="00C54458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Wardington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C96" w14:textId="78AE9923" w:rsidR="00C54458" w:rsidRPr="00F818AE" w:rsidRDefault="00292D7E" w:rsidP="00A9121C">
            <w:pPr>
              <w:rPr>
                <w:color w:val="EE0000"/>
                <w:sz w:val="22"/>
                <w:szCs w:val="22"/>
                <w:lang w:val="en-GB"/>
              </w:rPr>
            </w:pPr>
            <w:r>
              <w:rPr>
                <w:color w:val="EE0000"/>
                <w:sz w:val="22"/>
                <w:szCs w:val="22"/>
                <w:lang w:val="en-GB"/>
              </w:rPr>
              <w:t>No service</w:t>
            </w:r>
          </w:p>
        </w:tc>
      </w:tr>
      <w:tr w:rsidR="00DD6826" w:rsidRPr="00FB5C93" w14:paraId="28F53EDB" w14:textId="77777777" w:rsidTr="0011493B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2286" w14:textId="77777777" w:rsidR="00DD6826" w:rsidRDefault="00DD6826" w:rsidP="00A9121C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A9121C" w:rsidRPr="00FB5C93" w14:paraId="486820C9" w14:textId="77777777" w:rsidTr="0011493B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FCC" w14:textId="0F06E394" w:rsidR="00A9121C" w:rsidRPr="00EA4B1C" w:rsidRDefault="00735958" w:rsidP="00A9121C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12</w:t>
            </w:r>
            <w:r w:rsidRPr="00735958">
              <w:rPr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July Trinity 6</w:t>
            </w:r>
          </w:p>
        </w:tc>
      </w:tr>
      <w:tr w:rsidR="00804D13" w:rsidRPr="00FB5C93" w14:paraId="2F97A53E" w14:textId="77777777" w:rsidTr="00B271AB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E609" w14:textId="76DCF669" w:rsidR="00804D13" w:rsidRDefault="00804D13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Claydon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7865" w14:textId="100931D2" w:rsidR="00804D13" w:rsidRDefault="00804D13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2845C5" w:rsidRPr="00FB5C93" w14:paraId="48BDC0A6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918" w14:textId="432DF8A1" w:rsidR="002845C5" w:rsidRDefault="00105C27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Cropredy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A004" w14:textId="554012A2" w:rsidR="002845C5" w:rsidRDefault="00AC022E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10.</w:t>
            </w:r>
            <w:r w:rsidR="00A4158E">
              <w:rPr>
                <w:sz w:val="22"/>
                <w:szCs w:val="22"/>
                <w:lang w:val="en-GB"/>
              </w:rPr>
              <w:t>3</w:t>
            </w:r>
            <w:r>
              <w:rPr>
                <w:sz w:val="22"/>
                <w:szCs w:val="22"/>
                <w:lang w:val="en-GB"/>
              </w:rPr>
              <w:t>0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B4DD" w14:textId="6E539E7F" w:rsidR="002845C5" w:rsidRDefault="00A4158E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</w:t>
            </w:r>
            <w:r w:rsidR="00A647D6">
              <w:rPr>
                <w:sz w:val="22"/>
                <w:szCs w:val="22"/>
                <w:lang w:val="en-GB"/>
              </w:rPr>
              <w:t>orning Worship</w:t>
            </w:r>
            <w:r w:rsidR="003F159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3C0D" w14:textId="7D076863" w:rsidR="002845C5" w:rsidRDefault="003F1598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SU</w:t>
            </w:r>
          </w:p>
        </w:tc>
      </w:tr>
      <w:tr w:rsidR="00900EA5" w:rsidRPr="00FB5C93" w14:paraId="44D531AF" w14:textId="77777777" w:rsidTr="001B46E5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C544" w14:textId="7DF3F582" w:rsidR="00900EA5" w:rsidRDefault="00900EA5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Gt Bourton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EA37" w14:textId="56FD9FF9" w:rsidR="00900EA5" w:rsidRDefault="005E443F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6133B7" w:rsidRPr="00FB5C93" w14:paraId="6267508C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EFF1" w14:textId="6641CAD4" w:rsidR="006133B7" w:rsidRDefault="00D37BF9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Mollington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AD3E" w14:textId="61083A1E" w:rsidR="006133B7" w:rsidRDefault="005E443F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9.00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250" w14:textId="17B3D1C8" w:rsidR="006133B7" w:rsidRDefault="005A6BF0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Holy</w:t>
            </w:r>
            <w:r w:rsidR="005E443F">
              <w:rPr>
                <w:sz w:val="22"/>
                <w:szCs w:val="22"/>
                <w:lang w:val="en-GB"/>
              </w:rPr>
              <w:t xml:space="preserve"> Communion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61FF" w14:textId="1A8A9A5D" w:rsidR="006133B7" w:rsidRDefault="005A6BF0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SF</w:t>
            </w:r>
          </w:p>
        </w:tc>
      </w:tr>
      <w:tr w:rsidR="00D365B0" w:rsidRPr="00FB5C93" w14:paraId="253CD0A9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CDE3" w14:textId="5E505B2E" w:rsidR="00D365B0" w:rsidRPr="00F818AE" w:rsidRDefault="002C5D80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Wardington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FDB" w14:textId="41484CFB" w:rsidR="00D365B0" w:rsidRPr="00F818AE" w:rsidRDefault="002C5D80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10.30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57D" w14:textId="5E1C8A36" w:rsidR="00D365B0" w:rsidRPr="00F818AE" w:rsidRDefault="002C5D80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Family Service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758" w14:textId="755E4272" w:rsidR="00D365B0" w:rsidRPr="00F818AE" w:rsidRDefault="00733753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S</w:t>
            </w:r>
            <w:r w:rsidR="00767FA9">
              <w:rPr>
                <w:color w:val="EE0000"/>
                <w:sz w:val="22"/>
                <w:szCs w:val="22"/>
                <w:lang w:val="en-GB"/>
              </w:rPr>
              <w:t xml:space="preserve">arah </w:t>
            </w:r>
            <w:r w:rsidRPr="00F818AE">
              <w:rPr>
                <w:color w:val="EE0000"/>
                <w:sz w:val="22"/>
                <w:szCs w:val="22"/>
                <w:lang w:val="en-GB"/>
              </w:rPr>
              <w:t>F</w:t>
            </w:r>
            <w:r w:rsidR="00767FA9">
              <w:rPr>
                <w:color w:val="EE0000"/>
                <w:sz w:val="22"/>
                <w:szCs w:val="22"/>
                <w:lang w:val="en-GB"/>
              </w:rPr>
              <w:t>enby</w:t>
            </w:r>
          </w:p>
        </w:tc>
      </w:tr>
      <w:tr w:rsidR="00DD6826" w:rsidRPr="00FB5C93" w14:paraId="02B07CAE" w14:textId="77777777" w:rsidTr="00885D34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CEB9" w14:textId="77777777" w:rsidR="00DD6826" w:rsidRDefault="00DD6826" w:rsidP="00A9121C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D30CAF" w:rsidRPr="00FB5C93" w14:paraId="3E74B6A8" w14:textId="77777777" w:rsidTr="00885D34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58BA" w14:textId="29C8CA2E" w:rsidR="00D30CAF" w:rsidRDefault="00D30CAF" w:rsidP="00A9121C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Fri</w:t>
            </w:r>
            <w:r w:rsidR="00767AA3">
              <w:rPr>
                <w:b/>
                <w:bCs/>
                <w:sz w:val="22"/>
                <w:szCs w:val="22"/>
                <w:lang w:val="en-GB"/>
              </w:rPr>
              <w:t>day 17</w:t>
            </w:r>
            <w:r w:rsidR="00767AA3" w:rsidRPr="00767AA3">
              <w:rPr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 w:rsidR="00767AA3">
              <w:rPr>
                <w:b/>
                <w:bCs/>
                <w:sz w:val="22"/>
                <w:szCs w:val="22"/>
                <w:lang w:val="en-GB"/>
              </w:rPr>
              <w:t xml:space="preserve"> July Cropredy School End of </w:t>
            </w:r>
            <w:r w:rsidR="00A76C0B">
              <w:rPr>
                <w:b/>
                <w:bCs/>
                <w:sz w:val="22"/>
                <w:szCs w:val="22"/>
                <w:lang w:val="en-GB"/>
              </w:rPr>
              <w:t>Y</w:t>
            </w:r>
            <w:r w:rsidR="00767AA3">
              <w:rPr>
                <w:b/>
                <w:bCs/>
                <w:sz w:val="22"/>
                <w:szCs w:val="22"/>
                <w:lang w:val="en-GB"/>
              </w:rPr>
              <w:t>ear Service at 9.30 am</w:t>
            </w:r>
          </w:p>
        </w:tc>
      </w:tr>
      <w:tr w:rsidR="00BB24FB" w:rsidRPr="00FB5C93" w14:paraId="316D20AF" w14:textId="77777777" w:rsidTr="00885D34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29D" w14:textId="77777777" w:rsidR="00BB24FB" w:rsidRDefault="00BB24FB" w:rsidP="00A9121C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986DC8" w:rsidRPr="00FB5C93" w14:paraId="566B5CE1" w14:textId="77777777" w:rsidTr="00885D34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DA5F" w14:textId="7AAB2F81" w:rsidR="00986DC8" w:rsidRPr="00550D62" w:rsidRDefault="00A31362" w:rsidP="00A9121C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19</w:t>
            </w:r>
            <w:r w:rsidRPr="00A31362">
              <w:rPr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July Trinity 7</w:t>
            </w:r>
          </w:p>
        </w:tc>
      </w:tr>
      <w:tr w:rsidR="00B0580A" w:rsidRPr="00FB5C93" w14:paraId="28F17883" w14:textId="77777777" w:rsidTr="00E77EEB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F22" w14:textId="3E4DB412" w:rsidR="00B0580A" w:rsidRDefault="00B0580A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Claydon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0CB5" w14:textId="022C8F2E" w:rsidR="00B0580A" w:rsidRDefault="00B0580A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1618D7" w:rsidRPr="00FB5C93" w14:paraId="5B1024A5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58C0" w14:textId="52903283" w:rsidR="001618D7" w:rsidRPr="005D24CD" w:rsidRDefault="00B0580A" w:rsidP="00A9121C">
            <w:pPr>
              <w:rPr>
                <w:sz w:val="22"/>
                <w:szCs w:val="22"/>
                <w:lang w:val="en-GB"/>
              </w:rPr>
            </w:pPr>
            <w:r w:rsidRPr="005D24CD">
              <w:rPr>
                <w:sz w:val="22"/>
                <w:szCs w:val="22"/>
                <w:lang w:val="en-GB"/>
              </w:rPr>
              <w:t>Cropredy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9F3" w14:textId="05EDCA97" w:rsidR="001618D7" w:rsidRDefault="005D24CD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10.00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2510" w14:textId="526F974A" w:rsidR="001618D7" w:rsidRDefault="005D24CD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All Age Seeker Service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C556" w14:textId="69602E7D" w:rsidR="001618D7" w:rsidRDefault="00E55900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SF/</w:t>
            </w:r>
            <w:r w:rsidR="009174E4">
              <w:rPr>
                <w:sz w:val="22"/>
                <w:szCs w:val="22"/>
                <w:lang w:val="en-GB"/>
              </w:rPr>
              <w:t xml:space="preserve">Ministry </w:t>
            </w:r>
            <w:r>
              <w:rPr>
                <w:sz w:val="22"/>
                <w:szCs w:val="22"/>
                <w:lang w:val="en-GB"/>
              </w:rPr>
              <w:t>Team</w:t>
            </w:r>
          </w:p>
        </w:tc>
      </w:tr>
      <w:tr w:rsidR="00CA0F41" w:rsidRPr="00FB5C93" w14:paraId="556B0A57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C604" w14:textId="4E695F0A" w:rsidR="00CA0F41" w:rsidRDefault="00896532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Gt Bourton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90B" w14:textId="3617764F" w:rsidR="00CA0F41" w:rsidRDefault="00A32AEB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11.00 </w:t>
            </w:r>
            <w:r w:rsidR="006B1C55">
              <w:rPr>
                <w:sz w:val="22"/>
                <w:szCs w:val="22"/>
                <w:lang w:val="en-GB"/>
              </w:rPr>
              <w:t>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82ED" w14:textId="397039D1" w:rsidR="00CA0F41" w:rsidRDefault="006B1C55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Family Communion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6F1A" w14:textId="50B64FBD" w:rsidR="00CA0F41" w:rsidRDefault="00A31362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SF</w:t>
            </w:r>
          </w:p>
        </w:tc>
      </w:tr>
      <w:tr w:rsidR="00E41EFC" w:rsidRPr="00FB5C93" w14:paraId="31436949" w14:textId="77777777" w:rsidTr="007E04DA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4B6" w14:textId="650FD0C8" w:rsidR="00E41EFC" w:rsidRDefault="00E41EFC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Mollington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E9C" w14:textId="34EA5451" w:rsidR="00E41EFC" w:rsidRDefault="008F1B23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F379B3" w:rsidRPr="00FB5C93" w14:paraId="3553FD71" w14:textId="77777777" w:rsidTr="00F35511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3255" w14:textId="17EE0AC1" w:rsidR="00F379B3" w:rsidRPr="00F818AE" w:rsidRDefault="00F379B3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Wardington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8AD" w14:textId="259F4788" w:rsidR="00F379B3" w:rsidRPr="00F818AE" w:rsidRDefault="00507355" w:rsidP="00DB4F07">
            <w:pPr>
              <w:rPr>
                <w:color w:val="EE0000"/>
                <w:sz w:val="22"/>
                <w:szCs w:val="22"/>
                <w:lang w:val="en-GB"/>
              </w:rPr>
            </w:pPr>
            <w:r>
              <w:rPr>
                <w:color w:val="EE0000"/>
                <w:sz w:val="22"/>
                <w:szCs w:val="22"/>
                <w:lang w:val="en-GB"/>
              </w:rPr>
              <w:t>No service</w:t>
            </w:r>
          </w:p>
        </w:tc>
      </w:tr>
      <w:tr w:rsidR="00DD6826" w:rsidRPr="00FB5C93" w14:paraId="1BCA240B" w14:textId="77777777" w:rsidTr="005E2141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5268" w14:textId="77777777" w:rsidR="00DD6826" w:rsidRDefault="00DD6826" w:rsidP="00DB4F07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364B2D" w:rsidRPr="00FB5C93" w14:paraId="6D87FFE3" w14:textId="77777777" w:rsidTr="005E2141">
        <w:tc>
          <w:tcPr>
            <w:tcW w:w="7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3B26" w14:textId="496E18CE" w:rsidR="00364B2D" w:rsidRPr="00034183" w:rsidRDefault="00655961" w:rsidP="00DB4F0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26</w:t>
            </w:r>
            <w:r w:rsidRPr="00655961">
              <w:rPr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July Trinity 8</w:t>
            </w:r>
          </w:p>
        </w:tc>
      </w:tr>
      <w:tr w:rsidR="00C93A6B" w:rsidRPr="00FB5C93" w14:paraId="38E76FE4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7749" w14:textId="1346DF5E" w:rsidR="00C93A6B" w:rsidRDefault="00D71FF7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Claydon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FD0B" w14:textId="75F440C9" w:rsidR="00C93A6B" w:rsidRDefault="00CB74C9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11.00 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5A74" w14:textId="553C21C8" w:rsidR="00C93A6B" w:rsidRDefault="00CB74C9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Family Communion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C43E" w14:textId="462A98C3" w:rsidR="00C93A6B" w:rsidRDefault="00CB74C9" w:rsidP="00DB4F0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SF</w:t>
            </w:r>
          </w:p>
        </w:tc>
      </w:tr>
      <w:tr w:rsidR="004D27F0" w:rsidRPr="00FB5C93" w14:paraId="2E70F201" w14:textId="77777777" w:rsidTr="00ED1307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670E" w14:textId="3E6A6BF7" w:rsidR="004D27F0" w:rsidRDefault="004D27F0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Cropredy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60E5" w14:textId="0AF4BE35" w:rsidR="004D27F0" w:rsidRDefault="004D27F0" w:rsidP="00DB4F0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B80348" w:rsidRPr="00FB5C93" w14:paraId="63512185" w14:textId="77777777" w:rsidTr="000A289A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9947" w14:textId="7FED6BE8" w:rsidR="00B80348" w:rsidRDefault="00B80348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Gt Bourton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EC18" w14:textId="565A80E9" w:rsidR="00B80348" w:rsidRDefault="00B80348" w:rsidP="00DB4F0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Visiting Sunday</w:t>
            </w:r>
          </w:p>
        </w:tc>
      </w:tr>
      <w:tr w:rsidR="00C93A6B" w:rsidRPr="00FB5C93" w14:paraId="4366FDC7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99AC" w14:textId="5C0882C9" w:rsidR="00C93A6B" w:rsidRDefault="00CB74C9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Mollington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2956" w14:textId="1D7CF18A" w:rsidR="00C93A6B" w:rsidRDefault="00382BEE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  <w:r w:rsidR="0057417B">
              <w:rPr>
                <w:sz w:val="22"/>
                <w:szCs w:val="22"/>
                <w:lang w:val="en-GB"/>
              </w:rPr>
              <w:t>.00 pm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784" w14:textId="178823D4" w:rsidR="00C93A6B" w:rsidRDefault="00382BEE" w:rsidP="00A9121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Cake Sale for </w:t>
            </w:r>
            <w:r w:rsidR="00345F8C">
              <w:rPr>
                <w:sz w:val="22"/>
                <w:szCs w:val="22"/>
                <w:lang w:val="en-GB"/>
              </w:rPr>
              <w:t>KHH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8389" w14:textId="2EBA7076" w:rsidR="00C93A6B" w:rsidRDefault="00C93A6B" w:rsidP="00DB4F07">
            <w:pPr>
              <w:rPr>
                <w:sz w:val="22"/>
                <w:szCs w:val="22"/>
                <w:lang w:val="en-GB"/>
              </w:rPr>
            </w:pPr>
          </w:p>
        </w:tc>
      </w:tr>
      <w:tr w:rsidR="008701CA" w:rsidRPr="00FB5C93" w14:paraId="626FED77" w14:textId="77777777" w:rsidTr="0062127D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4AF4" w14:textId="0DDC897D" w:rsidR="00637573" w:rsidRPr="00F818AE" w:rsidRDefault="006B514F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Wardington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328" w14:textId="1377F818" w:rsidR="008701CA" w:rsidRPr="00F818AE" w:rsidRDefault="00B256C8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 xml:space="preserve">9.30 </w:t>
            </w:r>
            <w:r w:rsidR="00EC6294" w:rsidRPr="00F818AE">
              <w:rPr>
                <w:color w:val="EE0000"/>
                <w:sz w:val="22"/>
                <w:szCs w:val="22"/>
                <w:lang w:val="en-GB"/>
              </w:rPr>
              <w:t>am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811" w14:textId="2BEDDDC6" w:rsidR="008701CA" w:rsidRPr="00F818AE" w:rsidRDefault="00B256C8" w:rsidP="00A9121C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Family Communion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9967" w14:textId="5FA83D5B" w:rsidR="008701CA" w:rsidRPr="00F818AE" w:rsidRDefault="00B256C8" w:rsidP="00DB4F07">
            <w:pPr>
              <w:rPr>
                <w:color w:val="EE0000"/>
                <w:sz w:val="22"/>
                <w:szCs w:val="22"/>
                <w:lang w:val="en-GB"/>
              </w:rPr>
            </w:pPr>
            <w:r w:rsidRPr="00F818AE">
              <w:rPr>
                <w:color w:val="EE0000"/>
                <w:sz w:val="22"/>
                <w:szCs w:val="22"/>
                <w:lang w:val="en-GB"/>
              </w:rPr>
              <w:t>S</w:t>
            </w:r>
            <w:r w:rsidR="00767FA9">
              <w:rPr>
                <w:color w:val="EE0000"/>
                <w:sz w:val="22"/>
                <w:szCs w:val="22"/>
                <w:lang w:val="en-GB"/>
              </w:rPr>
              <w:t>arah Fenby</w:t>
            </w:r>
          </w:p>
        </w:tc>
      </w:tr>
    </w:tbl>
    <w:p w14:paraId="0239D729" w14:textId="77777777" w:rsidR="0033548B" w:rsidRDefault="0033548B" w:rsidP="007D2E20">
      <w:pPr>
        <w:rPr>
          <w:b/>
          <w:bCs/>
          <w:sz w:val="22"/>
          <w:szCs w:val="22"/>
          <w:lang w:val="en-GB"/>
        </w:rPr>
      </w:pPr>
    </w:p>
    <w:p w14:paraId="3A0EB6D2" w14:textId="77777777" w:rsidR="007D2E20" w:rsidRDefault="007D2E20" w:rsidP="00550B10">
      <w:pPr>
        <w:rPr>
          <w:b/>
          <w:bCs/>
          <w:sz w:val="22"/>
          <w:szCs w:val="22"/>
          <w:lang w:val="en-GB"/>
        </w:rPr>
      </w:pPr>
    </w:p>
    <w:p w14:paraId="54F21EBD" w14:textId="77777777" w:rsidR="00DB3754" w:rsidRDefault="00DB3754" w:rsidP="0017456C">
      <w:pPr>
        <w:rPr>
          <w:b/>
          <w:bCs/>
          <w:sz w:val="22"/>
          <w:szCs w:val="22"/>
          <w:lang w:val="en-GB"/>
        </w:rPr>
      </w:pPr>
    </w:p>
    <w:p w14:paraId="6A18E774" w14:textId="77777777" w:rsidR="00DB3754" w:rsidRDefault="00DB3754" w:rsidP="0017456C">
      <w:pPr>
        <w:rPr>
          <w:b/>
          <w:bCs/>
          <w:sz w:val="22"/>
          <w:szCs w:val="22"/>
          <w:lang w:val="en-GB"/>
        </w:rPr>
      </w:pPr>
    </w:p>
    <w:p w14:paraId="3EA94E2B" w14:textId="3B931877" w:rsidR="00D93CE8" w:rsidRPr="00D93CE8" w:rsidRDefault="00D93CE8" w:rsidP="00D93CE8">
      <w:pPr>
        <w:rPr>
          <w:b/>
          <w:bCs/>
          <w:sz w:val="22"/>
          <w:szCs w:val="22"/>
          <w:lang w:val="en-GB"/>
        </w:rPr>
      </w:pPr>
      <w:r w:rsidRPr="00D93CE8">
        <w:rPr>
          <w:b/>
          <w:bCs/>
          <w:sz w:val="22"/>
          <w:szCs w:val="22"/>
          <w:lang w:val="en-GB"/>
        </w:rPr>
        <w:t xml:space="preserve">School End of </w:t>
      </w:r>
      <w:r>
        <w:rPr>
          <w:b/>
          <w:bCs/>
          <w:sz w:val="22"/>
          <w:szCs w:val="22"/>
          <w:lang w:val="en-GB"/>
        </w:rPr>
        <w:t>Year</w:t>
      </w:r>
      <w:r w:rsidRPr="00D93CE8">
        <w:rPr>
          <w:b/>
          <w:bCs/>
          <w:sz w:val="22"/>
          <w:szCs w:val="22"/>
          <w:lang w:val="en-GB"/>
        </w:rPr>
        <w:t xml:space="preserve"> Service, Friday 17th </w:t>
      </w:r>
      <w:proofErr w:type="gramStart"/>
      <w:r w:rsidRPr="00D93CE8">
        <w:rPr>
          <w:b/>
          <w:bCs/>
          <w:sz w:val="22"/>
          <w:szCs w:val="22"/>
          <w:lang w:val="en-GB"/>
        </w:rPr>
        <w:t>July,</w:t>
      </w:r>
      <w:proofErr w:type="gramEnd"/>
      <w:r w:rsidRPr="00D93CE8">
        <w:rPr>
          <w:b/>
          <w:bCs/>
          <w:sz w:val="22"/>
          <w:szCs w:val="22"/>
          <w:lang w:val="en-GB"/>
        </w:rPr>
        <w:t xml:space="preserve"> 9.30am, Cropredy.</w:t>
      </w:r>
    </w:p>
    <w:p w14:paraId="7F3E2C5B" w14:textId="77777777" w:rsidR="00DB3754" w:rsidRDefault="00DB3754" w:rsidP="0017456C">
      <w:pPr>
        <w:rPr>
          <w:b/>
          <w:bCs/>
          <w:sz w:val="22"/>
          <w:szCs w:val="22"/>
          <w:lang w:val="en-GB"/>
        </w:rPr>
      </w:pPr>
    </w:p>
    <w:p w14:paraId="79185092" w14:textId="7FB72FC6" w:rsidR="00FE6597" w:rsidRPr="00FE6597" w:rsidRDefault="00FE6597" w:rsidP="00FE6597">
      <w:pPr>
        <w:rPr>
          <w:b/>
          <w:bCs/>
          <w:sz w:val="22"/>
          <w:szCs w:val="22"/>
          <w:lang w:val="en-GB"/>
        </w:rPr>
      </w:pPr>
      <w:r w:rsidRPr="00FE6597">
        <w:rPr>
          <w:b/>
          <w:bCs/>
          <w:sz w:val="22"/>
          <w:szCs w:val="22"/>
          <w:lang w:val="en-GB"/>
        </w:rPr>
        <w:t>No Morning Prayer in August. (Midday Eucharist on Tuesdays at 12 Noon continues)</w:t>
      </w:r>
    </w:p>
    <w:p w14:paraId="03754995" w14:textId="77777777" w:rsidR="00FE6597" w:rsidRDefault="00FE6597" w:rsidP="00344DCF">
      <w:pPr>
        <w:rPr>
          <w:b/>
          <w:bCs/>
          <w:sz w:val="22"/>
          <w:szCs w:val="22"/>
          <w:lang w:val="en-GB"/>
        </w:rPr>
      </w:pPr>
    </w:p>
    <w:p w14:paraId="265D0B5A" w14:textId="2CFF0D87" w:rsidR="00344DCF" w:rsidRDefault="00604F79" w:rsidP="00A72F59">
      <w:pPr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 xml:space="preserve"> </w:t>
      </w:r>
    </w:p>
    <w:p w14:paraId="329794F0" w14:textId="25075BE4" w:rsidR="00A72F59" w:rsidRDefault="00A72F59" w:rsidP="00A72F59">
      <w:pPr>
        <w:rPr>
          <w:b/>
          <w:bCs/>
          <w:sz w:val="22"/>
          <w:szCs w:val="22"/>
          <w:lang w:val="en-GB"/>
        </w:rPr>
      </w:pPr>
      <w:r w:rsidRPr="00746639">
        <w:rPr>
          <w:b/>
          <w:bCs/>
          <w:sz w:val="22"/>
          <w:szCs w:val="22"/>
          <w:lang w:val="en-GB"/>
        </w:rPr>
        <w:t>Dates for your Diary</w:t>
      </w:r>
    </w:p>
    <w:p w14:paraId="5512C16A" w14:textId="77777777" w:rsidR="00B273C9" w:rsidRDefault="00B273C9" w:rsidP="00A72F59">
      <w:pPr>
        <w:rPr>
          <w:b/>
          <w:bCs/>
          <w:sz w:val="22"/>
          <w:szCs w:val="22"/>
          <w:lang w:val="en-GB"/>
        </w:rPr>
      </w:pPr>
    </w:p>
    <w:p w14:paraId="69B82652" w14:textId="77777777" w:rsidR="00B34E7B" w:rsidRDefault="00B34E7B" w:rsidP="00B34E7B">
      <w:pPr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Sunday 28</w:t>
      </w:r>
      <w:r w:rsidRPr="00063988">
        <w:rPr>
          <w:b/>
          <w:bCs/>
          <w:sz w:val="22"/>
          <w:szCs w:val="22"/>
          <w:vertAlign w:val="superscript"/>
          <w:lang w:val="en-GB"/>
        </w:rPr>
        <w:t>th</w:t>
      </w:r>
      <w:r>
        <w:rPr>
          <w:b/>
          <w:bCs/>
          <w:sz w:val="22"/>
          <w:szCs w:val="22"/>
          <w:lang w:val="en-GB"/>
        </w:rPr>
        <w:t xml:space="preserve"> June – Cropredy – Battlefield guided walk from Church at 2.15</w:t>
      </w:r>
    </w:p>
    <w:p w14:paraId="58A303FC" w14:textId="77777777" w:rsidR="00B34E7B" w:rsidRPr="00F70107" w:rsidRDefault="00B34E7B" w:rsidP="00B34E7B">
      <w:pPr>
        <w:rPr>
          <w:sz w:val="22"/>
          <w:szCs w:val="22"/>
          <w:lang w:val="en-GB"/>
        </w:rPr>
      </w:pPr>
      <w:r w:rsidRPr="00F70107">
        <w:rPr>
          <w:sz w:val="22"/>
          <w:szCs w:val="22"/>
          <w:lang w:val="en-GB"/>
        </w:rPr>
        <w:t>Marking the 382</w:t>
      </w:r>
      <w:r w:rsidRPr="00F70107">
        <w:rPr>
          <w:sz w:val="22"/>
          <w:szCs w:val="22"/>
          <w:vertAlign w:val="superscript"/>
          <w:lang w:val="en-GB"/>
        </w:rPr>
        <w:t>nd</w:t>
      </w:r>
      <w:r w:rsidRPr="00F70107">
        <w:rPr>
          <w:sz w:val="22"/>
          <w:szCs w:val="22"/>
          <w:lang w:val="en-GB"/>
        </w:rPr>
        <w:t xml:space="preserve"> anniversary of the Battle of Cropredy Bridge.</w:t>
      </w:r>
    </w:p>
    <w:p w14:paraId="00DCBF7B" w14:textId="77777777" w:rsidR="00B34E7B" w:rsidRDefault="00B34E7B" w:rsidP="00B34E7B">
      <w:pPr>
        <w:rPr>
          <w:sz w:val="22"/>
          <w:szCs w:val="22"/>
          <w:lang w:val="en-GB"/>
        </w:rPr>
      </w:pPr>
      <w:r w:rsidRPr="00F70107">
        <w:rPr>
          <w:sz w:val="22"/>
          <w:szCs w:val="22"/>
          <w:lang w:val="en-GB"/>
        </w:rPr>
        <w:t>To book a place on the walk contact Verna Wass 758222/07831 632206</w:t>
      </w:r>
    </w:p>
    <w:p w14:paraId="2FAA787F" w14:textId="77777777" w:rsidR="00B34E7B" w:rsidRDefault="00B34E7B" w:rsidP="00B34E7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Service in Church at 4.30 pm</w:t>
      </w:r>
    </w:p>
    <w:p w14:paraId="2BB93AC6" w14:textId="77777777" w:rsidR="00B34E7B" w:rsidRDefault="00B34E7B" w:rsidP="00A72F59">
      <w:pPr>
        <w:rPr>
          <w:b/>
          <w:bCs/>
          <w:sz w:val="22"/>
          <w:szCs w:val="22"/>
          <w:lang w:val="en-GB"/>
        </w:rPr>
      </w:pPr>
    </w:p>
    <w:p w14:paraId="514D09E8" w14:textId="02164748" w:rsidR="00DD4377" w:rsidRDefault="008D63AC" w:rsidP="00A72F59">
      <w:pPr>
        <w:rPr>
          <w:sz w:val="22"/>
          <w:szCs w:val="22"/>
          <w:lang w:val="en-GB"/>
        </w:rPr>
      </w:pPr>
      <w:r w:rsidRPr="008640ED">
        <w:rPr>
          <w:b/>
          <w:bCs/>
          <w:sz w:val="22"/>
          <w:szCs w:val="22"/>
          <w:lang w:val="en-GB"/>
        </w:rPr>
        <w:t>Wednesday 1</w:t>
      </w:r>
      <w:r w:rsidR="00E0183C">
        <w:rPr>
          <w:b/>
          <w:bCs/>
          <w:sz w:val="22"/>
          <w:szCs w:val="22"/>
          <w:lang w:val="en-GB"/>
        </w:rPr>
        <w:t>5</w:t>
      </w:r>
      <w:r w:rsidRPr="008640ED">
        <w:rPr>
          <w:b/>
          <w:bCs/>
          <w:sz w:val="22"/>
          <w:szCs w:val="22"/>
          <w:vertAlign w:val="superscript"/>
          <w:lang w:val="en-GB"/>
        </w:rPr>
        <w:t>th</w:t>
      </w:r>
      <w:r w:rsidRPr="008640ED">
        <w:rPr>
          <w:b/>
          <w:bCs/>
          <w:sz w:val="22"/>
          <w:szCs w:val="22"/>
          <w:lang w:val="en-GB"/>
        </w:rPr>
        <w:t xml:space="preserve"> Ju</w:t>
      </w:r>
      <w:r w:rsidR="00E0183C">
        <w:rPr>
          <w:b/>
          <w:bCs/>
          <w:sz w:val="22"/>
          <w:szCs w:val="22"/>
          <w:lang w:val="en-GB"/>
        </w:rPr>
        <w:t>ly</w:t>
      </w:r>
      <w:r w:rsidRPr="008640ED">
        <w:rPr>
          <w:b/>
          <w:bCs/>
          <w:sz w:val="22"/>
          <w:szCs w:val="22"/>
          <w:lang w:val="en-GB"/>
        </w:rPr>
        <w:t xml:space="preserve"> – Claydon</w:t>
      </w:r>
      <w:r>
        <w:rPr>
          <w:sz w:val="22"/>
          <w:szCs w:val="22"/>
          <w:lang w:val="en-GB"/>
        </w:rPr>
        <w:t xml:space="preserve"> </w:t>
      </w:r>
      <w:r w:rsidR="003615E3" w:rsidRPr="003615E3">
        <w:rPr>
          <w:b/>
          <w:bCs/>
          <w:sz w:val="22"/>
          <w:szCs w:val="22"/>
          <w:lang w:val="en-GB"/>
        </w:rPr>
        <w:t>Coffee Morning</w:t>
      </w:r>
    </w:p>
    <w:p w14:paraId="323B2967" w14:textId="5AA23AB7" w:rsidR="008D63AC" w:rsidRDefault="008640ED" w:rsidP="00A72F59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10am-12 noon</w:t>
      </w:r>
      <w:r w:rsidR="00DD4377">
        <w:rPr>
          <w:sz w:val="22"/>
          <w:szCs w:val="22"/>
          <w:lang w:val="en-GB"/>
        </w:rPr>
        <w:t xml:space="preserve"> in the Church Room.</w:t>
      </w:r>
      <w:r w:rsidR="003615E3">
        <w:rPr>
          <w:sz w:val="22"/>
          <w:szCs w:val="22"/>
          <w:lang w:val="en-GB"/>
        </w:rPr>
        <w:t xml:space="preserve">  All welcome.</w:t>
      </w:r>
    </w:p>
    <w:p w14:paraId="5A826FCE" w14:textId="77777777" w:rsidR="0063255F" w:rsidRDefault="0063255F" w:rsidP="00A72F59">
      <w:pPr>
        <w:rPr>
          <w:sz w:val="22"/>
          <w:szCs w:val="22"/>
          <w:lang w:val="en-GB"/>
        </w:rPr>
      </w:pPr>
    </w:p>
    <w:p w14:paraId="2B1370A1" w14:textId="2D35C068" w:rsidR="008C6D88" w:rsidRPr="00746639" w:rsidRDefault="00DD5A4B" w:rsidP="006A2DB0">
      <w:pPr>
        <w:rPr>
          <w:sz w:val="22"/>
          <w:szCs w:val="22"/>
          <w:lang w:val="en-GB"/>
        </w:rPr>
      </w:pPr>
      <w:r w:rsidRPr="00746639">
        <w:rPr>
          <w:sz w:val="22"/>
          <w:szCs w:val="22"/>
          <w:lang w:val="en-GB"/>
        </w:rPr>
        <w:t>W</w:t>
      </w:r>
      <w:r w:rsidR="00A72F59" w:rsidRPr="00746639">
        <w:rPr>
          <w:b/>
          <w:bCs/>
          <w:sz w:val="22"/>
          <w:szCs w:val="22"/>
          <w:lang w:val="en-GB"/>
        </w:rPr>
        <w:t xml:space="preserve">ednesday </w:t>
      </w:r>
      <w:r w:rsidR="00FB145B">
        <w:rPr>
          <w:b/>
          <w:bCs/>
          <w:sz w:val="22"/>
          <w:szCs w:val="22"/>
          <w:lang w:val="en-GB"/>
        </w:rPr>
        <w:t>22</w:t>
      </w:r>
      <w:r w:rsidR="00FB145B" w:rsidRPr="00FB145B">
        <w:rPr>
          <w:b/>
          <w:bCs/>
          <w:sz w:val="22"/>
          <w:szCs w:val="22"/>
          <w:vertAlign w:val="superscript"/>
          <w:lang w:val="en-GB"/>
        </w:rPr>
        <w:t>nd</w:t>
      </w:r>
      <w:r w:rsidR="00FB145B">
        <w:rPr>
          <w:b/>
          <w:bCs/>
          <w:sz w:val="22"/>
          <w:szCs w:val="22"/>
          <w:lang w:val="en-GB"/>
        </w:rPr>
        <w:t xml:space="preserve"> July</w:t>
      </w:r>
      <w:r w:rsidR="007C4421">
        <w:rPr>
          <w:b/>
          <w:bCs/>
          <w:sz w:val="22"/>
          <w:szCs w:val="22"/>
          <w:lang w:val="en-GB"/>
        </w:rPr>
        <w:t xml:space="preserve"> </w:t>
      </w:r>
      <w:r w:rsidR="00A72F59" w:rsidRPr="00746639">
        <w:rPr>
          <w:b/>
          <w:bCs/>
          <w:sz w:val="22"/>
          <w:szCs w:val="22"/>
          <w:lang w:val="en-GB"/>
        </w:rPr>
        <w:t>The Bourtons</w:t>
      </w:r>
      <w:r w:rsidR="00CB07DB" w:rsidRPr="00746639">
        <w:rPr>
          <w:b/>
          <w:bCs/>
          <w:sz w:val="22"/>
          <w:szCs w:val="22"/>
          <w:lang w:val="en-GB"/>
        </w:rPr>
        <w:t>’</w:t>
      </w:r>
      <w:r w:rsidR="00A72F59" w:rsidRPr="00746639">
        <w:rPr>
          <w:sz w:val="22"/>
          <w:szCs w:val="22"/>
          <w:lang w:val="en-GB"/>
        </w:rPr>
        <w:t xml:space="preserve"> </w:t>
      </w:r>
      <w:r w:rsidR="00A72F59" w:rsidRPr="00A25B2C">
        <w:rPr>
          <w:b/>
          <w:bCs/>
          <w:sz w:val="22"/>
          <w:szCs w:val="22"/>
          <w:lang w:val="en-GB"/>
        </w:rPr>
        <w:t>Community Coffee Morning</w:t>
      </w:r>
      <w:r w:rsidR="00A72F59" w:rsidRPr="00746639">
        <w:rPr>
          <w:sz w:val="22"/>
          <w:szCs w:val="22"/>
          <w:lang w:val="en-GB"/>
        </w:rPr>
        <w:t xml:space="preserve"> </w:t>
      </w:r>
    </w:p>
    <w:p w14:paraId="6853CC83" w14:textId="369DB553" w:rsidR="008747F9" w:rsidRDefault="000B2F27" w:rsidP="006A2DB0">
      <w:pPr>
        <w:rPr>
          <w:sz w:val="22"/>
          <w:szCs w:val="22"/>
          <w:lang w:val="en-GB"/>
        </w:rPr>
      </w:pPr>
      <w:r w:rsidRPr="00746639">
        <w:rPr>
          <w:sz w:val="22"/>
          <w:szCs w:val="22"/>
          <w:lang w:val="en-GB"/>
        </w:rPr>
        <w:t>V</w:t>
      </w:r>
      <w:r w:rsidR="00A72F59" w:rsidRPr="00746639">
        <w:rPr>
          <w:sz w:val="22"/>
          <w:szCs w:val="22"/>
          <w:lang w:val="en-GB"/>
        </w:rPr>
        <w:t>illage Hall 10.30 am – 12 noon</w:t>
      </w:r>
    </w:p>
    <w:p w14:paraId="28EAAD06" w14:textId="77777777" w:rsidR="0063255F" w:rsidRDefault="0063255F" w:rsidP="006A2DB0">
      <w:pPr>
        <w:rPr>
          <w:sz w:val="22"/>
          <w:szCs w:val="22"/>
          <w:lang w:val="en-GB"/>
        </w:rPr>
      </w:pPr>
    </w:p>
    <w:p w14:paraId="47FBF302" w14:textId="5E86AEB5" w:rsidR="005907D4" w:rsidRDefault="00975A4B" w:rsidP="0055419B">
      <w:pPr>
        <w:rPr>
          <w:b/>
          <w:bCs/>
          <w:sz w:val="22"/>
          <w:szCs w:val="22"/>
          <w:lang w:val="en-GB"/>
        </w:rPr>
      </w:pPr>
      <w:r w:rsidRPr="005A2B1C">
        <w:rPr>
          <w:b/>
          <w:bCs/>
          <w:sz w:val="22"/>
          <w:szCs w:val="22"/>
          <w:lang w:val="en-GB"/>
        </w:rPr>
        <w:t>Friday 24</w:t>
      </w:r>
      <w:r w:rsidRPr="005A2B1C">
        <w:rPr>
          <w:b/>
          <w:bCs/>
          <w:sz w:val="22"/>
          <w:szCs w:val="22"/>
          <w:vertAlign w:val="superscript"/>
          <w:lang w:val="en-GB"/>
        </w:rPr>
        <w:t>th</w:t>
      </w:r>
      <w:r w:rsidRPr="005A2B1C">
        <w:rPr>
          <w:b/>
          <w:bCs/>
          <w:sz w:val="22"/>
          <w:szCs w:val="22"/>
          <w:lang w:val="en-GB"/>
        </w:rPr>
        <w:t xml:space="preserve"> July – Gt Bourton</w:t>
      </w:r>
      <w:r w:rsidR="005A2B1C" w:rsidRPr="005A2B1C">
        <w:rPr>
          <w:b/>
          <w:bCs/>
          <w:sz w:val="22"/>
          <w:szCs w:val="22"/>
          <w:lang w:val="en-GB"/>
        </w:rPr>
        <w:t xml:space="preserve"> Pop-Up Indian Curry Night</w:t>
      </w:r>
    </w:p>
    <w:p w14:paraId="5F88EF40" w14:textId="005672B5" w:rsidR="005A2B1C" w:rsidRPr="0063255F" w:rsidRDefault="0002363D" w:rsidP="0055419B">
      <w:pPr>
        <w:rPr>
          <w:sz w:val="22"/>
          <w:szCs w:val="22"/>
          <w:lang w:val="en-GB"/>
        </w:rPr>
      </w:pPr>
      <w:r w:rsidRPr="0063255F">
        <w:rPr>
          <w:sz w:val="22"/>
          <w:szCs w:val="22"/>
          <w:lang w:val="en-GB"/>
        </w:rPr>
        <w:t xml:space="preserve">Village Hall at 7.30 pm.  Pre-order essential and information from </w:t>
      </w:r>
    </w:p>
    <w:p w14:paraId="06EB8679" w14:textId="0FAA8948" w:rsidR="0002363D" w:rsidRPr="0063255F" w:rsidRDefault="0002363D" w:rsidP="0055419B">
      <w:pPr>
        <w:rPr>
          <w:sz w:val="22"/>
          <w:szCs w:val="22"/>
          <w:lang w:val="en-GB"/>
        </w:rPr>
      </w:pPr>
      <w:r w:rsidRPr="0063255F">
        <w:rPr>
          <w:sz w:val="22"/>
          <w:szCs w:val="22"/>
          <w:lang w:val="en-GB"/>
        </w:rPr>
        <w:t>Kaye</w:t>
      </w:r>
      <w:r w:rsidR="0063255F" w:rsidRPr="0063255F">
        <w:rPr>
          <w:sz w:val="22"/>
          <w:szCs w:val="22"/>
          <w:lang w:val="en-GB"/>
        </w:rPr>
        <w:t xml:space="preserve"> 07720 325979</w:t>
      </w:r>
    </w:p>
    <w:sectPr w:rsidR="0002363D" w:rsidRPr="0063255F" w:rsidSect="003252B0">
      <w:pgSz w:w="16838" w:h="11906" w:orient="landscape" w:code="9"/>
      <w:pgMar w:top="851" w:right="0" w:bottom="851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BA24" w14:textId="77777777" w:rsidR="00E70311" w:rsidRDefault="00E70311" w:rsidP="00585F07">
      <w:r>
        <w:separator/>
      </w:r>
    </w:p>
  </w:endnote>
  <w:endnote w:type="continuationSeparator" w:id="0">
    <w:p w14:paraId="3A8B1981" w14:textId="77777777" w:rsidR="00E70311" w:rsidRDefault="00E70311" w:rsidP="0058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F593" w14:textId="77777777" w:rsidR="00E70311" w:rsidRDefault="00E70311" w:rsidP="00585F07">
      <w:r>
        <w:separator/>
      </w:r>
    </w:p>
  </w:footnote>
  <w:footnote w:type="continuationSeparator" w:id="0">
    <w:p w14:paraId="596308CD" w14:textId="77777777" w:rsidR="00E70311" w:rsidRDefault="00E70311" w:rsidP="0058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8F40D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95B91"/>
    <w:multiLevelType w:val="hybridMultilevel"/>
    <w:tmpl w:val="F6863C1E"/>
    <w:lvl w:ilvl="0" w:tplc="3F7AB32A"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2" w15:restartNumberingAfterBreak="0">
    <w:nsid w:val="0A0A5D1C"/>
    <w:multiLevelType w:val="hybridMultilevel"/>
    <w:tmpl w:val="67687458"/>
    <w:lvl w:ilvl="0" w:tplc="C36A4B84">
      <w:numFmt w:val="bullet"/>
      <w:lvlText w:val="-"/>
      <w:lvlJc w:val="left"/>
      <w:pPr>
        <w:ind w:left="28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" w15:restartNumberingAfterBreak="0">
    <w:nsid w:val="18C8708F"/>
    <w:multiLevelType w:val="hybridMultilevel"/>
    <w:tmpl w:val="E34EA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75E6"/>
    <w:multiLevelType w:val="hybridMultilevel"/>
    <w:tmpl w:val="D48807E0"/>
    <w:lvl w:ilvl="0" w:tplc="CD1C4B7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81B1F5F"/>
    <w:multiLevelType w:val="hybridMultilevel"/>
    <w:tmpl w:val="B86E0654"/>
    <w:lvl w:ilvl="0" w:tplc="16308A50">
      <w:start w:val="11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6" w15:restartNumberingAfterBreak="0">
    <w:nsid w:val="391E7402"/>
    <w:multiLevelType w:val="hybridMultilevel"/>
    <w:tmpl w:val="40F6B1BA"/>
    <w:lvl w:ilvl="0" w:tplc="7EACEDCC">
      <w:start w:val="9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612056BA"/>
    <w:multiLevelType w:val="hybridMultilevel"/>
    <w:tmpl w:val="662880EE"/>
    <w:lvl w:ilvl="0" w:tplc="CD8E46C6">
      <w:start w:val="6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6ACD7C35"/>
    <w:multiLevelType w:val="hybridMultilevel"/>
    <w:tmpl w:val="6C6ABF3C"/>
    <w:lvl w:ilvl="0" w:tplc="8C96CC98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9" w15:restartNumberingAfterBreak="0">
    <w:nsid w:val="6F7E78F5"/>
    <w:multiLevelType w:val="hybridMultilevel"/>
    <w:tmpl w:val="5C0489F0"/>
    <w:lvl w:ilvl="0" w:tplc="B08C697C">
      <w:start w:val="7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88"/>
        </w:tabs>
        <w:ind w:left="6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08"/>
        </w:tabs>
        <w:ind w:left="7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28"/>
        </w:tabs>
        <w:ind w:left="8328" w:hanging="360"/>
      </w:pPr>
      <w:rPr>
        <w:rFonts w:ascii="Wingdings" w:hAnsi="Wingdings" w:hint="default"/>
      </w:rPr>
    </w:lvl>
  </w:abstractNum>
  <w:abstractNum w:abstractNumId="10" w15:restartNumberingAfterBreak="0">
    <w:nsid w:val="77AD68D4"/>
    <w:multiLevelType w:val="hybridMultilevel"/>
    <w:tmpl w:val="A39E6E22"/>
    <w:lvl w:ilvl="0" w:tplc="4880CF48">
      <w:numFmt w:val="bullet"/>
      <w:lvlText w:val="-"/>
      <w:lvlJc w:val="left"/>
      <w:pPr>
        <w:ind w:left="28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11" w15:restartNumberingAfterBreak="0">
    <w:nsid w:val="7FCD3984"/>
    <w:multiLevelType w:val="hybridMultilevel"/>
    <w:tmpl w:val="E182C9DE"/>
    <w:lvl w:ilvl="0" w:tplc="6D584B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670714">
    <w:abstractNumId w:val="5"/>
  </w:num>
  <w:num w:numId="2" w16cid:durableId="282661257">
    <w:abstractNumId w:val="1"/>
  </w:num>
  <w:num w:numId="3" w16cid:durableId="1506629306">
    <w:abstractNumId w:val="7"/>
  </w:num>
  <w:num w:numId="4" w16cid:durableId="840316245">
    <w:abstractNumId w:val="3"/>
  </w:num>
  <w:num w:numId="5" w16cid:durableId="141777313">
    <w:abstractNumId w:val="6"/>
  </w:num>
  <w:num w:numId="6" w16cid:durableId="2007123735">
    <w:abstractNumId w:val="9"/>
  </w:num>
  <w:num w:numId="7" w16cid:durableId="622274901">
    <w:abstractNumId w:val="2"/>
  </w:num>
  <w:num w:numId="8" w16cid:durableId="1075784839">
    <w:abstractNumId w:val="8"/>
  </w:num>
  <w:num w:numId="9" w16cid:durableId="1352340456">
    <w:abstractNumId w:val="10"/>
  </w:num>
  <w:num w:numId="10" w16cid:durableId="1743723087">
    <w:abstractNumId w:val="11"/>
  </w:num>
  <w:num w:numId="11" w16cid:durableId="825322044">
    <w:abstractNumId w:val="0"/>
  </w:num>
  <w:num w:numId="12" w16cid:durableId="778839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A1"/>
    <w:rsid w:val="000000A2"/>
    <w:rsid w:val="00000E5B"/>
    <w:rsid w:val="0000113C"/>
    <w:rsid w:val="00001345"/>
    <w:rsid w:val="000020DB"/>
    <w:rsid w:val="00003374"/>
    <w:rsid w:val="0000338F"/>
    <w:rsid w:val="00003EA8"/>
    <w:rsid w:val="000044AC"/>
    <w:rsid w:val="0000458D"/>
    <w:rsid w:val="000046C3"/>
    <w:rsid w:val="0000526A"/>
    <w:rsid w:val="000053F8"/>
    <w:rsid w:val="000054ED"/>
    <w:rsid w:val="00005AFC"/>
    <w:rsid w:val="00005D6A"/>
    <w:rsid w:val="000060BD"/>
    <w:rsid w:val="0000635D"/>
    <w:rsid w:val="00006645"/>
    <w:rsid w:val="0000671E"/>
    <w:rsid w:val="00006ECB"/>
    <w:rsid w:val="0000753A"/>
    <w:rsid w:val="0000763E"/>
    <w:rsid w:val="000079B0"/>
    <w:rsid w:val="00007B90"/>
    <w:rsid w:val="00010538"/>
    <w:rsid w:val="0001066F"/>
    <w:rsid w:val="000107F4"/>
    <w:rsid w:val="0001097A"/>
    <w:rsid w:val="00010E13"/>
    <w:rsid w:val="00011214"/>
    <w:rsid w:val="000115F8"/>
    <w:rsid w:val="00011FA6"/>
    <w:rsid w:val="00011FF1"/>
    <w:rsid w:val="00012935"/>
    <w:rsid w:val="00012CAB"/>
    <w:rsid w:val="00012DF9"/>
    <w:rsid w:val="00012E59"/>
    <w:rsid w:val="00012EE1"/>
    <w:rsid w:val="00013024"/>
    <w:rsid w:val="00013038"/>
    <w:rsid w:val="00013D34"/>
    <w:rsid w:val="000140A7"/>
    <w:rsid w:val="00014122"/>
    <w:rsid w:val="0001499D"/>
    <w:rsid w:val="00015349"/>
    <w:rsid w:val="000157A8"/>
    <w:rsid w:val="00015F16"/>
    <w:rsid w:val="000160D8"/>
    <w:rsid w:val="0001617F"/>
    <w:rsid w:val="0001632F"/>
    <w:rsid w:val="00016C87"/>
    <w:rsid w:val="00016CF8"/>
    <w:rsid w:val="00016D8A"/>
    <w:rsid w:val="00017633"/>
    <w:rsid w:val="00017A3B"/>
    <w:rsid w:val="000202AC"/>
    <w:rsid w:val="00020A22"/>
    <w:rsid w:val="00020C67"/>
    <w:rsid w:val="00020C95"/>
    <w:rsid w:val="00021119"/>
    <w:rsid w:val="000212C6"/>
    <w:rsid w:val="000214A6"/>
    <w:rsid w:val="00021924"/>
    <w:rsid w:val="00021B99"/>
    <w:rsid w:val="0002283E"/>
    <w:rsid w:val="00022CBA"/>
    <w:rsid w:val="0002363D"/>
    <w:rsid w:val="000236A8"/>
    <w:rsid w:val="00023AB7"/>
    <w:rsid w:val="00023BB4"/>
    <w:rsid w:val="000252F1"/>
    <w:rsid w:val="0002627D"/>
    <w:rsid w:val="000263AC"/>
    <w:rsid w:val="00026A57"/>
    <w:rsid w:val="00026CB9"/>
    <w:rsid w:val="00027117"/>
    <w:rsid w:val="000271EE"/>
    <w:rsid w:val="000276CF"/>
    <w:rsid w:val="00027A5A"/>
    <w:rsid w:val="00027F1A"/>
    <w:rsid w:val="000312C4"/>
    <w:rsid w:val="00031AC4"/>
    <w:rsid w:val="00031DC4"/>
    <w:rsid w:val="00034183"/>
    <w:rsid w:val="00036E5F"/>
    <w:rsid w:val="00037ABC"/>
    <w:rsid w:val="00040781"/>
    <w:rsid w:val="00040D42"/>
    <w:rsid w:val="00042565"/>
    <w:rsid w:val="00042E21"/>
    <w:rsid w:val="00043923"/>
    <w:rsid w:val="00044C49"/>
    <w:rsid w:val="0004613E"/>
    <w:rsid w:val="00046F50"/>
    <w:rsid w:val="00047017"/>
    <w:rsid w:val="000470BE"/>
    <w:rsid w:val="00047290"/>
    <w:rsid w:val="00047308"/>
    <w:rsid w:val="000474C5"/>
    <w:rsid w:val="0004779A"/>
    <w:rsid w:val="00047969"/>
    <w:rsid w:val="00050279"/>
    <w:rsid w:val="0005049C"/>
    <w:rsid w:val="000505AD"/>
    <w:rsid w:val="00050E01"/>
    <w:rsid w:val="0005106D"/>
    <w:rsid w:val="000518AB"/>
    <w:rsid w:val="00051C96"/>
    <w:rsid w:val="00051E1E"/>
    <w:rsid w:val="00052C6F"/>
    <w:rsid w:val="00054317"/>
    <w:rsid w:val="00054433"/>
    <w:rsid w:val="0005491A"/>
    <w:rsid w:val="00054A6E"/>
    <w:rsid w:val="00054AE8"/>
    <w:rsid w:val="00056A9B"/>
    <w:rsid w:val="00057260"/>
    <w:rsid w:val="00057970"/>
    <w:rsid w:val="00057972"/>
    <w:rsid w:val="00057F22"/>
    <w:rsid w:val="00057F26"/>
    <w:rsid w:val="00060AC5"/>
    <w:rsid w:val="00061489"/>
    <w:rsid w:val="00061510"/>
    <w:rsid w:val="000620A6"/>
    <w:rsid w:val="00062218"/>
    <w:rsid w:val="00062471"/>
    <w:rsid w:val="00063988"/>
    <w:rsid w:val="00063B1E"/>
    <w:rsid w:val="00063D73"/>
    <w:rsid w:val="000645A3"/>
    <w:rsid w:val="000649B5"/>
    <w:rsid w:val="00065656"/>
    <w:rsid w:val="00065E10"/>
    <w:rsid w:val="000660A8"/>
    <w:rsid w:val="00066730"/>
    <w:rsid w:val="00066A32"/>
    <w:rsid w:val="00066CD8"/>
    <w:rsid w:val="00067E0A"/>
    <w:rsid w:val="00070131"/>
    <w:rsid w:val="00070291"/>
    <w:rsid w:val="000704C3"/>
    <w:rsid w:val="0007080E"/>
    <w:rsid w:val="00070B8F"/>
    <w:rsid w:val="000718DF"/>
    <w:rsid w:val="00071CBC"/>
    <w:rsid w:val="00071E7D"/>
    <w:rsid w:val="00072301"/>
    <w:rsid w:val="00072C74"/>
    <w:rsid w:val="00072DBD"/>
    <w:rsid w:val="000738F1"/>
    <w:rsid w:val="0007396F"/>
    <w:rsid w:val="00073BB4"/>
    <w:rsid w:val="00073E08"/>
    <w:rsid w:val="000742CA"/>
    <w:rsid w:val="0007454E"/>
    <w:rsid w:val="00074B19"/>
    <w:rsid w:val="00074ED2"/>
    <w:rsid w:val="00075A09"/>
    <w:rsid w:val="00075FDE"/>
    <w:rsid w:val="00076382"/>
    <w:rsid w:val="00076E4E"/>
    <w:rsid w:val="00077DCF"/>
    <w:rsid w:val="00077F53"/>
    <w:rsid w:val="000804CB"/>
    <w:rsid w:val="00080835"/>
    <w:rsid w:val="000813F8"/>
    <w:rsid w:val="00081771"/>
    <w:rsid w:val="00081FEF"/>
    <w:rsid w:val="0008279E"/>
    <w:rsid w:val="000828AB"/>
    <w:rsid w:val="00082A1F"/>
    <w:rsid w:val="00082BB8"/>
    <w:rsid w:val="00083F0F"/>
    <w:rsid w:val="00085539"/>
    <w:rsid w:val="00085F54"/>
    <w:rsid w:val="0008695E"/>
    <w:rsid w:val="0008784E"/>
    <w:rsid w:val="00090130"/>
    <w:rsid w:val="00091158"/>
    <w:rsid w:val="00092AB2"/>
    <w:rsid w:val="00093E29"/>
    <w:rsid w:val="00095440"/>
    <w:rsid w:val="0009572F"/>
    <w:rsid w:val="00095A65"/>
    <w:rsid w:val="00095CAC"/>
    <w:rsid w:val="000968A8"/>
    <w:rsid w:val="00097314"/>
    <w:rsid w:val="00097475"/>
    <w:rsid w:val="00097CDC"/>
    <w:rsid w:val="000A037F"/>
    <w:rsid w:val="000A03FC"/>
    <w:rsid w:val="000A11C1"/>
    <w:rsid w:val="000A14B5"/>
    <w:rsid w:val="000A185F"/>
    <w:rsid w:val="000A1872"/>
    <w:rsid w:val="000A2210"/>
    <w:rsid w:val="000A2AAC"/>
    <w:rsid w:val="000A2D5A"/>
    <w:rsid w:val="000A31C9"/>
    <w:rsid w:val="000A3214"/>
    <w:rsid w:val="000A3408"/>
    <w:rsid w:val="000A346C"/>
    <w:rsid w:val="000A3756"/>
    <w:rsid w:val="000A3814"/>
    <w:rsid w:val="000A399C"/>
    <w:rsid w:val="000A4637"/>
    <w:rsid w:val="000A49E5"/>
    <w:rsid w:val="000A5A25"/>
    <w:rsid w:val="000A61A8"/>
    <w:rsid w:val="000A7C22"/>
    <w:rsid w:val="000B04CB"/>
    <w:rsid w:val="000B083B"/>
    <w:rsid w:val="000B0B8A"/>
    <w:rsid w:val="000B0D04"/>
    <w:rsid w:val="000B1C8F"/>
    <w:rsid w:val="000B1F24"/>
    <w:rsid w:val="000B1F32"/>
    <w:rsid w:val="000B2F27"/>
    <w:rsid w:val="000B346F"/>
    <w:rsid w:val="000B4893"/>
    <w:rsid w:val="000B4F83"/>
    <w:rsid w:val="000B52DE"/>
    <w:rsid w:val="000B53EE"/>
    <w:rsid w:val="000B6C0F"/>
    <w:rsid w:val="000B7D0F"/>
    <w:rsid w:val="000C0C42"/>
    <w:rsid w:val="000C0CE9"/>
    <w:rsid w:val="000C0E69"/>
    <w:rsid w:val="000C1168"/>
    <w:rsid w:val="000C1F51"/>
    <w:rsid w:val="000C2167"/>
    <w:rsid w:val="000C21D6"/>
    <w:rsid w:val="000C22B8"/>
    <w:rsid w:val="000C263C"/>
    <w:rsid w:val="000C27C3"/>
    <w:rsid w:val="000C390D"/>
    <w:rsid w:val="000C3E46"/>
    <w:rsid w:val="000C47F2"/>
    <w:rsid w:val="000C4A1B"/>
    <w:rsid w:val="000C588F"/>
    <w:rsid w:val="000C71BE"/>
    <w:rsid w:val="000D1B1E"/>
    <w:rsid w:val="000D256E"/>
    <w:rsid w:val="000D2803"/>
    <w:rsid w:val="000D28FF"/>
    <w:rsid w:val="000D3423"/>
    <w:rsid w:val="000D3486"/>
    <w:rsid w:val="000D44C4"/>
    <w:rsid w:val="000D4BD3"/>
    <w:rsid w:val="000D4DAC"/>
    <w:rsid w:val="000D4E5B"/>
    <w:rsid w:val="000D571D"/>
    <w:rsid w:val="000D6324"/>
    <w:rsid w:val="000D7017"/>
    <w:rsid w:val="000D7131"/>
    <w:rsid w:val="000D7665"/>
    <w:rsid w:val="000D7B38"/>
    <w:rsid w:val="000E001C"/>
    <w:rsid w:val="000E0129"/>
    <w:rsid w:val="000E02AD"/>
    <w:rsid w:val="000E07AE"/>
    <w:rsid w:val="000E07B4"/>
    <w:rsid w:val="000E18E9"/>
    <w:rsid w:val="000E2B89"/>
    <w:rsid w:val="000E3432"/>
    <w:rsid w:val="000E41F8"/>
    <w:rsid w:val="000E4B0E"/>
    <w:rsid w:val="000E50AE"/>
    <w:rsid w:val="000E50FA"/>
    <w:rsid w:val="000E5BA6"/>
    <w:rsid w:val="000E633D"/>
    <w:rsid w:val="000E7C45"/>
    <w:rsid w:val="000F125D"/>
    <w:rsid w:val="000F2DEA"/>
    <w:rsid w:val="000F3646"/>
    <w:rsid w:val="000F38C7"/>
    <w:rsid w:val="000F4192"/>
    <w:rsid w:val="000F44BC"/>
    <w:rsid w:val="000F4789"/>
    <w:rsid w:val="000F4BF8"/>
    <w:rsid w:val="000F4EA0"/>
    <w:rsid w:val="000F5641"/>
    <w:rsid w:val="000F5D62"/>
    <w:rsid w:val="000F685D"/>
    <w:rsid w:val="000F6DC9"/>
    <w:rsid w:val="000F7085"/>
    <w:rsid w:val="000F760C"/>
    <w:rsid w:val="000F7B5D"/>
    <w:rsid w:val="000F7B61"/>
    <w:rsid w:val="00100971"/>
    <w:rsid w:val="00101585"/>
    <w:rsid w:val="001018C2"/>
    <w:rsid w:val="00101957"/>
    <w:rsid w:val="0010203F"/>
    <w:rsid w:val="0010210E"/>
    <w:rsid w:val="00102310"/>
    <w:rsid w:val="00102576"/>
    <w:rsid w:val="00102A05"/>
    <w:rsid w:val="00102D09"/>
    <w:rsid w:val="00103624"/>
    <w:rsid w:val="00104309"/>
    <w:rsid w:val="00104D2C"/>
    <w:rsid w:val="00105117"/>
    <w:rsid w:val="001052EB"/>
    <w:rsid w:val="00105676"/>
    <w:rsid w:val="00105A52"/>
    <w:rsid w:val="00105C27"/>
    <w:rsid w:val="00106A16"/>
    <w:rsid w:val="00107491"/>
    <w:rsid w:val="001105C9"/>
    <w:rsid w:val="00110AC9"/>
    <w:rsid w:val="00110B9A"/>
    <w:rsid w:val="00111622"/>
    <w:rsid w:val="001119EE"/>
    <w:rsid w:val="00111B55"/>
    <w:rsid w:val="001122DC"/>
    <w:rsid w:val="00112F48"/>
    <w:rsid w:val="00113869"/>
    <w:rsid w:val="00113A66"/>
    <w:rsid w:val="00113E02"/>
    <w:rsid w:val="00113F12"/>
    <w:rsid w:val="00114D3E"/>
    <w:rsid w:val="00114EE5"/>
    <w:rsid w:val="00115219"/>
    <w:rsid w:val="001152A5"/>
    <w:rsid w:val="00115378"/>
    <w:rsid w:val="001157D6"/>
    <w:rsid w:val="00116655"/>
    <w:rsid w:val="00117933"/>
    <w:rsid w:val="00117A60"/>
    <w:rsid w:val="00117DA3"/>
    <w:rsid w:val="0012009A"/>
    <w:rsid w:val="001201E9"/>
    <w:rsid w:val="00121AC5"/>
    <w:rsid w:val="00121BDF"/>
    <w:rsid w:val="001224C9"/>
    <w:rsid w:val="0012259F"/>
    <w:rsid w:val="001225EE"/>
    <w:rsid w:val="00123289"/>
    <w:rsid w:val="001236AE"/>
    <w:rsid w:val="0012385A"/>
    <w:rsid w:val="00124585"/>
    <w:rsid w:val="00124975"/>
    <w:rsid w:val="00125151"/>
    <w:rsid w:val="00125582"/>
    <w:rsid w:val="001268C4"/>
    <w:rsid w:val="00126C92"/>
    <w:rsid w:val="001270C7"/>
    <w:rsid w:val="00130277"/>
    <w:rsid w:val="00130E8E"/>
    <w:rsid w:val="0013106A"/>
    <w:rsid w:val="00131222"/>
    <w:rsid w:val="001327AF"/>
    <w:rsid w:val="00132C24"/>
    <w:rsid w:val="00133EEF"/>
    <w:rsid w:val="001341A9"/>
    <w:rsid w:val="00134281"/>
    <w:rsid w:val="001344DA"/>
    <w:rsid w:val="00134752"/>
    <w:rsid w:val="00134763"/>
    <w:rsid w:val="00134C02"/>
    <w:rsid w:val="00134CB6"/>
    <w:rsid w:val="0013577A"/>
    <w:rsid w:val="00135C4A"/>
    <w:rsid w:val="00135FF6"/>
    <w:rsid w:val="0013652E"/>
    <w:rsid w:val="001366C4"/>
    <w:rsid w:val="00136EEC"/>
    <w:rsid w:val="001370BF"/>
    <w:rsid w:val="00137205"/>
    <w:rsid w:val="00137613"/>
    <w:rsid w:val="001379BF"/>
    <w:rsid w:val="00137AB2"/>
    <w:rsid w:val="00140492"/>
    <w:rsid w:val="00140718"/>
    <w:rsid w:val="00140A13"/>
    <w:rsid w:val="00140C72"/>
    <w:rsid w:val="0014104C"/>
    <w:rsid w:val="00141835"/>
    <w:rsid w:val="00141CF3"/>
    <w:rsid w:val="00142723"/>
    <w:rsid w:val="0014373E"/>
    <w:rsid w:val="00143D7C"/>
    <w:rsid w:val="00143DED"/>
    <w:rsid w:val="00144085"/>
    <w:rsid w:val="00144355"/>
    <w:rsid w:val="0014595F"/>
    <w:rsid w:val="001468A2"/>
    <w:rsid w:val="00146A7F"/>
    <w:rsid w:val="00147DCA"/>
    <w:rsid w:val="00150617"/>
    <w:rsid w:val="0015197A"/>
    <w:rsid w:val="00152211"/>
    <w:rsid w:val="00152A4A"/>
    <w:rsid w:val="00152AE9"/>
    <w:rsid w:val="00152FC5"/>
    <w:rsid w:val="00153883"/>
    <w:rsid w:val="00153CD4"/>
    <w:rsid w:val="00154476"/>
    <w:rsid w:val="00154A94"/>
    <w:rsid w:val="00154C40"/>
    <w:rsid w:val="00154F9D"/>
    <w:rsid w:val="0015533E"/>
    <w:rsid w:val="001558E3"/>
    <w:rsid w:val="0015602D"/>
    <w:rsid w:val="001563D4"/>
    <w:rsid w:val="0015734D"/>
    <w:rsid w:val="0015736D"/>
    <w:rsid w:val="0015758C"/>
    <w:rsid w:val="00157715"/>
    <w:rsid w:val="00157D85"/>
    <w:rsid w:val="001603D7"/>
    <w:rsid w:val="00161176"/>
    <w:rsid w:val="001612D1"/>
    <w:rsid w:val="00161384"/>
    <w:rsid w:val="0016171F"/>
    <w:rsid w:val="00161844"/>
    <w:rsid w:val="001618D7"/>
    <w:rsid w:val="0016205F"/>
    <w:rsid w:val="00162272"/>
    <w:rsid w:val="0016297C"/>
    <w:rsid w:val="001629F3"/>
    <w:rsid w:val="00162CFD"/>
    <w:rsid w:val="00163D0E"/>
    <w:rsid w:val="001641DC"/>
    <w:rsid w:val="001642E1"/>
    <w:rsid w:val="00164D98"/>
    <w:rsid w:val="001654F5"/>
    <w:rsid w:val="001656C8"/>
    <w:rsid w:val="001668B1"/>
    <w:rsid w:val="00166B38"/>
    <w:rsid w:val="0016738E"/>
    <w:rsid w:val="00167DF7"/>
    <w:rsid w:val="00167F08"/>
    <w:rsid w:val="0017051B"/>
    <w:rsid w:val="001707F6"/>
    <w:rsid w:val="00170981"/>
    <w:rsid w:val="00170982"/>
    <w:rsid w:val="00170A7A"/>
    <w:rsid w:val="00170CED"/>
    <w:rsid w:val="00170E20"/>
    <w:rsid w:val="00170ECA"/>
    <w:rsid w:val="0017115A"/>
    <w:rsid w:val="00174262"/>
    <w:rsid w:val="00174382"/>
    <w:rsid w:val="00174400"/>
    <w:rsid w:val="0017456C"/>
    <w:rsid w:val="00174F67"/>
    <w:rsid w:val="00175220"/>
    <w:rsid w:val="00175992"/>
    <w:rsid w:val="00176936"/>
    <w:rsid w:val="00176A27"/>
    <w:rsid w:val="00180341"/>
    <w:rsid w:val="00180E7B"/>
    <w:rsid w:val="00181115"/>
    <w:rsid w:val="0018152E"/>
    <w:rsid w:val="0018170C"/>
    <w:rsid w:val="001829AE"/>
    <w:rsid w:val="00182C13"/>
    <w:rsid w:val="00182E54"/>
    <w:rsid w:val="0018307F"/>
    <w:rsid w:val="00183327"/>
    <w:rsid w:val="00183C37"/>
    <w:rsid w:val="00183D00"/>
    <w:rsid w:val="001845B7"/>
    <w:rsid w:val="00184884"/>
    <w:rsid w:val="001851D4"/>
    <w:rsid w:val="0018541A"/>
    <w:rsid w:val="001855A8"/>
    <w:rsid w:val="00185781"/>
    <w:rsid w:val="0018580A"/>
    <w:rsid w:val="00185849"/>
    <w:rsid w:val="00187B6C"/>
    <w:rsid w:val="00187BD9"/>
    <w:rsid w:val="00187D55"/>
    <w:rsid w:val="0019037D"/>
    <w:rsid w:val="00190545"/>
    <w:rsid w:val="0019056D"/>
    <w:rsid w:val="00190B63"/>
    <w:rsid w:val="00190F82"/>
    <w:rsid w:val="001912C1"/>
    <w:rsid w:val="001914C7"/>
    <w:rsid w:val="001918D3"/>
    <w:rsid w:val="00191965"/>
    <w:rsid w:val="00191F2A"/>
    <w:rsid w:val="00191F46"/>
    <w:rsid w:val="001921E1"/>
    <w:rsid w:val="00193751"/>
    <w:rsid w:val="00193D34"/>
    <w:rsid w:val="001953DA"/>
    <w:rsid w:val="0019620B"/>
    <w:rsid w:val="00196E90"/>
    <w:rsid w:val="001970E9"/>
    <w:rsid w:val="001A05A1"/>
    <w:rsid w:val="001A0729"/>
    <w:rsid w:val="001A0D6F"/>
    <w:rsid w:val="001A0F0B"/>
    <w:rsid w:val="001A262E"/>
    <w:rsid w:val="001A2E2D"/>
    <w:rsid w:val="001A2F8F"/>
    <w:rsid w:val="001A43E7"/>
    <w:rsid w:val="001A4951"/>
    <w:rsid w:val="001A57E0"/>
    <w:rsid w:val="001A5C4A"/>
    <w:rsid w:val="001A6EAF"/>
    <w:rsid w:val="001A749A"/>
    <w:rsid w:val="001A7579"/>
    <w:rsid w:val="001A781E"/>
    <w:rsid w:val="001A7B29"/>
    <w:rsid w:val="001B012D"/>
    <w:rsid w:val="001B0209"/>
    <w:rsid w:val="001B0AA9"/>
    <w:rsid w:val="001B0EE1"/>
    <w:rsid w:val="001B1A45"/>
    <w:rsid w:val="001B1AEB"/>
    <w:rsid w:val="001B2B1F"/>
    <w:rsid w:val="001B4D28"/>
    <w:rsid w:val="001B5CD5"/>
    <w:rsid w:val="001B6272"/>
    <w:rsid w:val="001B62F2"/>
    <w:rsid w:val="001B638C"/>
    <w:rsid w:val="001B64F0"/>
    <w:rsid w:val="001B655C"/>
    <w:rsid w:val="001B6AD7"/>
    <w:rsid w:val="001B6B39"/>
    <w:rsid w:val="001B6E27"/>
    <w:rsid w:val="001B7329"/>
    <w:rsid w:val="001B7EB8"/>
    <w:rsid w:val="001C07AE"/>
    <w:rsid w:val="001C0945"/>
    <w:rsid w:val="001C23D8"/>
    <w:rsid w:val="001C4057"/>
    <w:rsid w:val="001C466B"/>
    <w:rsid w:val="001C4E98"/>
    <w:rsid w:val="001C536B"/>
    <w:rsid w:val="001C5BE6"/>
    <w:rsid w:val="001C6386"/>
    <w:rsid w:val="001C653F"/>
    <w:rsid w:val="001D0261"/>
    <w:rsid w:val="001D045A"/>
    <w:rsid w:val="001D07E4"/>
    <w:rsid w:val="001D0E84"/>
    <w:rsid w:val="001D0EF9"/>
    <w:rsid w:val="001D154C"/>
    <w:rsid w:val="001D2408"/>
    <w:rsid w:val="001D2426"/>
    <w:rsid w:val="001D2630"/>
    <w:rsid w:val="001D2C43"/>
    <w:rsid w:val="001D2CBD"/>
    <w:rsid w:val="001D2D3A"/>
    <w:rsid w:val="001D4213"/>
    <w:rsid w:val="001D4266"/>
    <w:rsid w:val="001D4778"/>
    <w:rsid w:val="001D517F"/>
    <w:rsid w:val="001D52CE"/>
    <w:rsid w:val="001D5B64"/>
    <w:rsid w:val="001D60CC"/>
    <w:rsid w:val="001D6647"/>
    <w:rsid w:val="001D6756"/>
    <w:rsid w:val="001D7217"/>
    <w:rsid w:val="001E0332"/>
    <w:rsid w:val="001E078B"/>
    <w:rsid w:val="001E1242"/>
    <w:rsid w:val="001E1258"/>
    <w:rsid w:val="001E15DE"/>
    <w:rsid w:val="001E18D6"/>
    <w:rsid w:val="001E1FAD"/>
    <w:rsid w:val="001E1FE4"/>
    <w:rsid w:val="001E2072"/>
    <w:rsid w:val="001E2359"/>
    <w:rsid w:val="001E2C23"/>
    <w:rsid w:val="001E3EC3"/>
    <w:rsid w:val="001E4CFD"/>
    <w:rsid w:val="001E5BFC"/>
    <w:rsid w:val="001E686D"/>
    <w:rsid w:val="001E6920"/>
    <w:rsid w:val="001E6B71"/>
    <w:rsid w:val="001E6E60"/>
    <w:rsid w:val="001E7380"/>
    <w:rsid w:val="001E7D68"/>
    <w:rsid w:val="001E7DB5"/>
    <w:rsid w:val="001F0592"/>
    <w:rsid w:val="001F0B18"/>
    <w:rsid w:val="001F10E8"/>
    <w:rsid w:val="001F11B9"/>
    <w:rsid w:val="001F132A"/>
    <w:rsid w:val="001F13B0"/>
    <w:rsid w:val="001F1834"/>
    <w:rsid w:val="001F1ACE"/>
    <w:rsid w:val="001F1F20"/>
    <w:rsid w:val="001F204E"/>
    <w:rsid w:val="001F2E1F"/>
    <w:rsid w:val="001F3F24"/>
    <w:rsid w:val="001F44FA"/>
    <w:rsid w:val="001F472A"/>
    <w:rsid w:val="001F47BD"/>
    <w:rsid w:val="001F5A6F"/>
    <w:rsid w:val="001F620F"/>
    <w:rsid w:val="001F6611"/>
    <w:rsid w:val="001F6B41"/>
    <w:rsid w:val="001F7395"/>
    <w:rsid w:val="00200C2A"/>
    <w:rsid w:val="00201466"/>
    <w:rsid w:val="0020146C"/>
    <w:rsid w:val="00201E23"/>
    <w:rsid w:val="00202E96"/>
    <w:rsid w:val="00203578"/>
    <w:rsid w:val="00203833"/>
    <w:rsid w:val="002039F5"/>
    <w:rsid w:val="0020401B"/>
    <w:rsid w:val="00204046"/>
    <w:rsid w:val="00204137"/>
    <w:rsid w:val="002049D8"/>
    <w:rsid w:val="00205033"/>
    <w:rsid w:val="002051F6"/>
    <w:rsid w:val="0020545D"/>
    <w:rsid w:val="00205761"/>
    <w:rsid w:val="0020755D"/>
    <w:rsid w:val="0020772E"/>
    <w:rsid w:val="0020782D"/>
    <w:rsid w:val="00207AE3"/>
    <w:rsid w:val="00207DC2"/>
    <w:rsid w:val="00207FE1"/>
    <w:rsid w:val="00210907"/>
    <w:rsid w:val="00211241"/>
    <w:rsid w:val="00211A28"/>
    <w:rsid w:val="00212338"/>
    <w:rsid w:val="0021282A"/>
    <w:rsid w:val="00212BDE"/>
    <w:rsid w:val="00212FBD"/>
    <w:rsid w:val="002130EC"/>
    <w:rsid w:val="002140AB"/>
    <w:rsid w:val="0021441A"/>
    <w:rsid w:val="002144C0"/>
    <w:rsid w:val="002145A2"/>
    <w:rsid w:val="00214715"/>
    <w:rsid w:val="00215F10"/>
    <w:rsid w:val="00216405"/>
    <w:rsid w:val="00216D7A"/>
    <w:rsid w:val="00217347"/>
    <w:rsid w:val="00217970"/>
    <w:rsid w:val="0022050C"/>
    <w:rsid w:val="00220A70"/>
    <w:rsid w:val="00221186"/>
    <w:rsid w:val="002215ED"/>
    <w:rsid w:val="00221CBB"/>
    <w:rsid w:val="00221D83"/>
    <w:rsid w:val="00221E75"/>
    <w:rsid w:val="00221E8F"/>
    <w:rsid w:val="00221F47"/>
    <w:rsid w:val="002226FE"/>
    <w:rsid w:val="00222CB0"/>
    <w:rsid w:val="002230B4"/>
    <w:rsid w:val="002231B4"/>
    <w:rsid w:val="0022356E"/>
    <w:rsid w:val="00223811"/>
    <w:rsid w:val="00223E37"/>
    <w:rsid w:val="002246F4"/>
    <w:rsid w:val="00224DD1"/>
    <w:rsid w:val="00224E0D"/>
    <w:rsid w:val="002266E2"/>
    <w:rsid w:val="00226759"/>
    <w:rsid w:val="00230311"/>
    <w:rsid w:val="00230542"/>
    <w:rsid w:val="00230B00"/>
    <w:rsid w:val="00230B1C"/>
    <w:rsid w:val="00231006"/>
    <w:rsid w:val="00231407"/>
    <w:rsid w:val="002319D7"/>
    <w:rsid w:val="0023209F"/>
    <w:rsid w:val="0023247D"/>
    <w:rsid w:val="0023306D"/>
    <w:rsid w:val="00233627"/>
    <w:rsid w:val="0023438F"/>
    <w:rsid w:val="00234575"/>
    <w:rsid w:val="0023495D"/>
    <w:rsid w:val="00235270"/>
    <w:rsid w:val="00235345"/>
    <w:rsid w:val="00235F16"/>
    <w:rsid w:val="00236248"/>
    <w:rsid w:val="00236ED6"/>
    <w:rsid w:val="00237343"/>
    <w:rsid w:val="00237989"/>
    <w:rsid w:val="002379BD"/>
    <w:rsid w:val="002400A2"/>
    <w:rsid w:val="00240C80"/>
    <w:rsid w:val="00240F08"/>
    <w:rsid w:val="00241530"/>
    <w:rsid w:val="00241B8F"/>
    <w:rsid w:val="00242113"/>
    <w:rsid w:val="00242384"/>
    <w:rsid w:val="0024313A"/>
    <w:rsid w:val="00244BD1"/>
    <w:rsid w:val="00244CFB"/>
    <w:rsid w:val="00245245"/>
    <w:rsid w:val="00245CA6"/>
    <w:rsid w:val="0024664E"/>
    <w:rsid w:val="0024738E"/>
    <w:rsid w:val="00247807"/>
    <w:rsid w:val="00247F03"/>
    <w:rsid w:val="002515D4"/>
    <w:rsid w:val="00251A59"/>
    <w:rsid w:val="00251D23"/>
    <w:rsid w:val="00253387"/>
    <w:rsid w:val="00253497"/>
    <w:rsid w:val="00253CFD"/>
    <w:rsid w:val="00254023"/>
    <w:rsid w:val="00254073"/>
    <w:rsid w:val="00254A06"/>
    <w:rsid w:val="00254E02"/>
    <w:rsid w:val="00254EEC"/>
    <w:rsid w:val="00254FD4"/>
    <w:rsid w:val="00255E64"/>
    <w:rsid w:val="00255FEE"/>
    <w:rsid w:val="00256058"/>
    <w:rsid w:val="00256424"/>
    <w:rsid w:val="00256476"/>
    <w:rsid w:val="00256747"/>
    <w:rsid w:val="00256D27"/>
    <w:rsid w:val="00256DC8"/>
    <w:rsid w:val="00256E8B"/>
    <w:rsid w:val="00257EC8"/>
    <w:rsid w:val="0026048B"/>
    <w:rsid w:val="00260493"/>
    <w:rsid w:val="00260782"/>
    <w:rsid w:val="00260BEC"/>
    <w:rsid w:val="00261135"/>
    <w:rsid w:val="0026138D"/>
    <w:rsid w:val="0026203D"/>
    <w:rsid w:val="00263E9C"/>
    <w:rsid w:val="00264017"/>
    <w:rsid w:val="00264165"/>
    <w:rsid w:val="00264919"/>
    <w:rsid w:val="00264951"/>
    <w:rsid w:val="00264E92"/>
    <w:rsid w:val="002657C7"/>
    <w:rsid w:val="002657CD"/>
    <w:rsid w:val="00266FFE"/>
    <w:rsid w:val="00267720"/>
    <w:rsid w:val="002704BD"/>
    <w:rsid w:val="00271846"/>
    <w:rsid w:val="0027186E"/>
    <w:rsid w:val="002720EA"/>
    <w:rsid w:val="00273683"/>
    <w:rsid w:val="00273A5E"/>
    <w:rsid w:val="00273ACF"/>
    <w:rsid w:val="00273AEA"/>
    <w:rsid w:val="00273F85"/>
    <w:rsid w:val="002752C9"/>
    <w:rsid w:val="002759D0"/>
    <w:rsid w:val="002762E8"/>
    <w:rsid w:val="00276A21"/>
    <w:rsid w:val="00277274"/>
    <w:rsid w:val="002804B2"/>
    <w:rsid w:val="00280F66"/>
    <w:rsid w:val="00281169"/>
    <w:rsid w:val="00281A98"/>
    <w:rsid w:val="00281D44"/>
    <w:rsid w:val="00281F24"/>
    <w:rsid w:val="002823E5"/>
    <w:rsid w:val="00282558"/>
    <w:rsid w:val="002828FF"/>
    <w:rsid w:val="00282A48"/>
    <w:rsid w:val="00282B97"/>
    <w:rsid w:val="00282F2F"/>
    <w:rsid w:val="00283947"/>
    <w:rsid w:val="002845C5"/>
    <w:rsid w:val="002846E9"/>
    <w:rsid w:val="0028500B"/>
    <w:rsid w:val="002862FA"/>
    <w:rsid w:val="0028632D"/>
    <w:rsid w:val="002871C6"/>
    <w:rsid w:val="00290147"/>
    <w:rsid w:val="0029031E"/>
    <w:rsid w:val="00290A8F"/>
    <w:rsid w:val="00290B9B"/>
    <w:rsid w:val="00291005"/>
    <w:rsid w:val="002915D0"/>
    <w:rsid w:val="00291A03"/>
    <w:rsid w:val="0029200B"/>
    <w:rsid w:val="00292CC2"/>
    <w:rsid w:val="00292D7E"/>
    <w:rsid w:val="00292E0E"/>
    <w:rsid w:val="00292FEE"/>
    <w:rsid w:val="002931F8"/>
    <w:rsid w:val="0029386A"/>
    <w:rsid w:val="00293E74"/>
    <w:rsid w:val="00294247"/>
    <w:rsid w:val="00294BBD"/>
    <w:rsid w:val="002950EA"/>
    <w:rsid w:val="0029573C"/>
    <w:rsid w:val="00296124"/>
    <w:rsid w:val="002963C4"/>
    <w:rsid w:val="0029675E"/>
    <w:rsid w:val="00296DE6"/>
    <w:rsid w:val="00297CD3"/>
    <w:rsid w:val="002A0263"/>
    <w:rsid w:val="002A026A"/>
    <w:rsid w:val="002A042A"/>
    <w:rsid w:val="002A0A29"/>
    <w:rsid w:val="002A119A"/>
    <w:rsid w:val="002A173B"/>
    <w:rsid w:val="002A1753"/>
    <w:rsid w:val="002A1E63"/>
    <w:rsid w:val="002A20BD"/>
    <w:rsid w:val="002A2627"/>
    <w:rsid w:val="002A2702"/>
    <w:rsid w:val="002A305E"/>
    <w:rsid w:val="002A4158"/>
    <w:rsid w:val="002A4409"/>
    <w:rsid w:val="002A52A6"/>
    <w:rsid w:val="002A57EF"/>
    <w:rsid w:val="002A5921"/>
    <w:rsid w:val="002A65FF"/>
    <w:rsid w:val="002A7CB7"/>
    <w:rsid w:val="002B089D"/>
    <w:rsid w:val="002B119E"/>
    <w:rsid w:val="002B139B"/>
    <w:rsid w:val="002B25FB"/>
    <w:rsid w:val="002B27F2"/>
    <w:rsid w:val="002B28F4"/>
    <w:rsid w:val="002B2A31"/>
    <w:rsid w:val="002B3895"/>
    <w:rsid w:val="002B3E1B"/>
    <w:rsid w:val="002B44F4"/>
    <w:rsid w:val="002B454A"/>
    <w:rsid w:val="002B48ED"/>
    <w:rsid w:val="002B499E"/>
    <w:rsid w:val="002B4A75"/>
    <w:rsid w:val="002B4E2C"/>
    <w:rsid w:val="002B584E"/>
    <w:rsid w:val="002B58DF"/>
    <w:rsid w:val="002B6B15"/>
    <w:rsid w:val="002C0E95"/>
    <w:rsid w:val="002C1020"/>
    <w:rsid w:val="002C1AC3"/>
    <w:rsid w:val="002C1E91"/>
    <w:rsid w:val="002C1F5F"/>
    <w:rsid w:val="002C2C27"/>
    <w:rsid w:val="002C2EC8"/>
    <w:rsid w:val="002C3205"/>
    <w:rsid w:val="002C3B26"/>
    <w:rsid w:val="002C41CA"/>
    <w:rsid w:val="002C4298"/>
    <w:rsid w:val="002C54FB"/>
    <w:rsid w:val="002C5514"/>
    <w:rsid w:val="002C5805"/>
    <w:rsid w:val="002C5D5F"/>
    <w:rsid w:val="002C5D80"/>
    <w:rsid w:val="002C5E39"/>
    <w:rsid w:val="002C664A"/>
    <w:rsid w:val="002C67CD"/>
    <w:rsid w:val="002C6C3B"/>
    <w:rsid w:val="002C732B"/>
    <w:rsid w:val="002D0741"/>
    <w:rsid w:val="002D0817"/>
    <w:rsid w:val="002D0AED"/>
    <w:rsid w:val="002D10D3"/>
    <w:rsid w:val="002D180D"/>
    <w:rsid w:val="002D1BF1"/>
    <w:rsid w:val="002D1F5F"/>
    <w:rsid w:val="002D1FF2"/>
    <w:rsid w:val="002D228D"/>
    <w:rsid w:val="002D292E"/>
    <w:rsid w:val="002D30B8"/>
    <w:rsid w:val="002D47BC"/>
    <w:rsid w:val="002D47E0"/>
    <w:rsid w:val="002D4B4C"/>
    <w:rsid w:val="002D5371"/>
    <w:rsid w:val="002D5EFB"/>
    <w:rsid w:val="002D5F03"/>
    <w:rsid w:val="002D6FC5"/>
    <w:rsid w:val="002E0042"/>
    <w:rsid w:val="002E056E"/>
    <w:rsid w:val="002E0CF8"/>
    <w:rsid w:val="002E1018"/>
    <w:rsid w:val="002E142D"/>
    <w:rsid w:val="002E1A5A"/>
    <w:rsid w:val="002E2B85"/>
    <w:rsid w:val="002E391A"/>
    <w:rsid w:val="002E5005"/>
    <w:rsid w:val="002E53AD"/>
    <w:rsid w:val="002E5B8E"/>
    <w:rsid w:val="002E61DC"/>
    <w:rsid w:val="002E69E3"/>
    <w:rsid w:val="002E6DA8"/>
    <w:rsid w:val="002E7065"/>
    <w:rsid w:val="002F00C4"/>
    <w:rsid w:val="002F0778"/>
    <w:rsid w:val="002F0F27"/>
    <w:rsid w:val="002F1C3C"/>
    <w:rsid w:val="002F229C"/>
    <w:rsid w:val="002F2ACA"/>
    <w:rsid w:val="002F2D0A"/>
    <w:rsid w:val="002F32CC"/>
    <w:rsid w:val="002F334C"/>
    <w:rsid w:val="002F3D37"/>
    <w:rsid w:val="002F4024"/>
    <w:rsid w:val="002F4171"/>
    <w:rsid w:val="002F43DC"/>
    <w:rsid w:val="002F4AE0"/>
    <w:rsid w:val="002F5224"/>
    <w:rsid w:val="002F56B0"/>
    <w:rsid w:val="002F56FA"/>
    <w:rsid w:val="002F5A9D"/>
    <w:rsid w:val="002F5CE6"/>
    <w:rsid w:val="002F68DF"/>
    <w:rsid w:val="002F6904"/>
    <w:rsid w:val="002F6B5D"/>
    <w:rsid w:val="002F74AB"/>
    <w:rsid w:val="002F7557"/>
    <w:rsid w:val="002F75B5"/>
    <w:rsid w:val="003004CA"/>
    <w:rsid w:val="00300875"/>
    <w:rsid w:val="00302820"/>
    <w:rsid w:val="00303A00"/>
    <w:rsid w:val="00303C36"/>
    <w:rsid w:val="00304450"/>
    <w:rsid w:val="00304959"/>
    <w:rsid w:val="00304A37"/>
    <w:rsid w:val="00304C47"/>
    <w:rsid w:val="00305843"/>
    <w:rsid w:val="00306F07"/>
    <w:rsid w:val="003072B0"/>
    <w:rsid w:val="00307C37"/>
    <w:rsid w:val="00310115"/>
    <w:rsid w:val="00310224"/>
    <w:rsid w:val="003107FD"/>
    <w:rsid w:val="00312C78"/>
    <w:rsid w:val="00313BA6"/>
    <w:rsid w:val="00313F15"/>
    <w:rsid w:val="0031475E"/>
    <w:rsid w:val="00315214"/>
    <w:rsid w:val="0031551B"/>
    <w:rsid w:val="00315548"/>
    <w:rsid w:val="003157DB"/>
    <w:rsid w:val="00316AD9"/>
    <w:rsid w:val="00316C7D"/>
    <w:rsid w:val="00316E07"/>
    <w:rsid w:val="0031716E"/>
    <w:rsid w:val="00317324"/>
    <w:rsid w:val="00317466"/>
    <w:rsid w:val="00320C71"/>
    <w:rsid w:val="0032112C"/>
    <w:rsid w:val="003212E4"/>
    <w:rsid w:val="003215B3"/>
    <w:rsid w:val="003221C2"/>
    <w:rsid w:val="00322264"/>
    <w:rsid w:val="003227B4"/>
    <w:rsid w:val="00323097"/>
    <w:rsid w:val="0032321A"/>
    <w:rsid w:val="0032353A"/>
    <w:rsid w:val="003237AA"/>
    <w:rsid w:val="00324013"/>
    <w:rsid w:val="00324894"/>
    <w:rsid w:val="003252B0"/>
    <w:rsid w:val="003255A0"/>
    <w:rsid w:val="0032600A"/>
    <w:rsid w:val="003261A8"/>
    <w:rsid w:val="00326AEE"/>
    <w:rsid w:val="00326B8C"/>
    <w:rsid w:val="00326F5E"/>
    <w:rsid w:val="00327D05"/>
    <w:rsid w:val="00330149"/>
    <w:rsid w:val="00330394"/>
    <w:rsid w:val="00330A8B"/>
    <w:rsid w:val="00330CBD"/>
    <w:rsid w:val="0033142E"/>
    <w:rsid w:val="00332789"/>
    <w:rsid w:val="003329B0"/>
    <w:rsid w:val="003330A0"/>
    <w:rsid w:val="003340C3"/>
    <w:rsid w:val="0033548B"/>
    <w:rsid w:val="003369A3"/>
    <w:rsid w:val="00336B74"/>
    <w:rsid w:val="00336C29"/>
    <w:rsid w:val="003371C6"/>
    <w:rsid w:val="00337F10"/>
    <w:rsid w:val="0034068C"/>
    <w:rsid w:val="00340AAA"/>
    <w:rsid w:val="0034191B"/>
    <w:rsid w:val="00341D6C"/>
    <w:rsid w:val="00342176"/>
    <w:rsid w:val="00344DB9"/>
    <w:rsid w:val="00344DCF"/>
    <w:rsid w:val="00344E61"/>
    <w:rsid w:val="003453B0"/>
    <w:rsid w:val="00345670"/>
    <w:rsid w:val="0034585E"/>
    <w:rsid w:val="00345EAD"/>
    <w:rsid w:val="00345F8C"/>
    <w:rsid w:val="0034655F"/>
    <w:rsid w:val="00346B74"/>
    <w:rsid w:val="003474AC"/>
    <w:rsid w:val="003505DE"/>
    <w:rsid w:val="00351C8C"/>
    <w:rsid w:val="00351FC2"/>
    <w:rsid w:val="00352B4D"/>
    <w:rsid w:val="00353056"/>
    <w:rsid w:val="00354A2B"/>
    <w:rsid w:val="00354BC8"/>
    <w:rsid w:val="003558F6"/>
    <w:rsid w:val="003558FF"/>
    <w:rsid w:val="00355F87"/>
    <w:rsid w:val="003568B7"/>
    <w:rsid w:val="00356DBF"/>
    <w:rsid w:val="00357412"/>
    <w:rsid w:val="00360456"/>
    <w:rsid w:val="003607BD"/>
    <w:rsid w:val="003608C2"/>
    <w:rsid w:val="00360CD2"/>
    <w:rsid w:val="00360CE9"/>
    <w:rsid w:val="003615E3"/>
    <w:rsid w:val="00361EC1"/>
    <w:rsid w:val="003621D2"/>
    <w:rsid w:val="0036278D"/>
    <w:rsid w:val="003629C5"/>
    <w:rsid w:val="00362D7F"/>
    <w:rsid w:val="00362F32"/>
    <w:rsid w:val="00363786"/>
    <w:rsid w:val="00363BF9"/>
    <w:rsid w:val="00364123"/>
    <w:rsid w:val="00364564"/>
    <w:rsid w:val="0036484C"/>
    <w:rsid w:val="00364927"/>
    <w:rsid w:val="00364B2D"/>
    <w:rsid w:val="00364C0A"/>
    <w:rsid w:val="00365169"/>
    <w:rsid w:val="00365314"/>
    <w:rsid w:val="0036589E"/>
    <w:rsid w:val="00366168"/>
    <w:rsid w:val="00366FCD"/>
    <w:rsid w:val="0036706A"/>
    <w:rsid w:val="00367793"/>
    <w:rsid w:val="00367C46"/>
    <w:rsid w:val="00367E97"/>
    <w:rsid w:val="00367F42"/>
    <w:rsid w:val="00370052"/>
    <w:rsid w:val="00370777"/>
    <w:rsid w:val="0037079A"/>
    <w:rsid w:val="00370A5E"/>
    <w:rsid w:val="00370C3C"/>
    <w:rsid w:val="00370DC6"/>
    <w:rsid w:val="00371178"/>
    <w:rsid w:val="00371EA0"/>
    <w:rsid w:val="00371F9F"/>
    <w:rsid w:val="003723E7"/>
    <w:rsid w:val="00372E5E"/>
    <w:rsid w:val="00372E73"/>
    <w:rsid w:val="003730DB"/>
    <w:rsid w:val="0037332E"/>
    <w:rsid w:val="003739F3"/>
    <w:rsid w:val="00373AD6"/>
    <w:rsid w:val="00373C68"/>
    <w:rsid w:val="00373F33"/>
    <w:rsid w:val="0037476E"/>
    <w:rsid w:val="00375809"/>
    <w:rsid w:val="00375A13"/>
    <w:rsid w:val="00375BF4"/>
    <w:rsid w:val="003769D5"/>
    <w:rsid w:val="00376F28"/>
    <w:rsid w:val="0037719C"/>
    <w:rsid w:val="003772F4"/>
    <w:rsid w:val="00377570"/>
    <w:rsid w:val="00377DBF"/>
    <w:rsid w:val="00380182"/>
    <w:rsid w:val="00380AC3"/>
    <w:rsid w:val="00380B5B"/>
    <w:rsid w:val="003811AD"/>
    <w:rsid w:val="00381357"/>
    <w:rsid w:val="003813C0"/>
    <w:rsid w:val="00382453"/>
    <w:rsid w:val="003825A1"/>
    <w:rsid w:val="00382BEE"/>
    <w:rsid w:val="00382E7D"/>
    <w:rsid w:val="003841C4"/>
    <w:rsid w:val="003841DE"/>
    <w:rsid w:val="0038429D"/>
    <w:rsid w:val="003844C7"/>
    <w:rsid w:val="00384A96"/>
    <w:rsid w:val="00384D05"/>
    <w:rsid w:val="00384E08"/>
    <w:rsid w:val="00385448"/>
    <w:rsid w:val="00385594"/>
    <w:rsid w:val="00385A74"/>
    <w:rsid w:val="00385C34"/>
    <w:rsid w:val="00385C64"/>
    <w:rsid w:val="00385C9D"/>
    <w:rsid w:val="00385E60"/>
    <w:rsid w:val="00386774"/>
    <w:rsid w:val="00386AB3"/>
    <w:rsid w:val="00386E8F"/>
    <w:rsid w:val="003876DB"/>
    <w:rsid w:val="00387F9F"/>
    <w:rsid w:val="003901BA"/>
    <w:rsid w:val="00390463"/>
    <w:rsid w:val="00391584"/>
    <w:rsid w:val="00391A4B"/>
    <w:rsid w:val="00391B72"/>
    <w:rsid w:val="00391CF5"/>
    <w:rsid w:val="00391EFF"/>
    <w:rsid w:val="00391FD7"/>
    <w:rsid w:val="0039206C"/>
    <w:rsid w:val="0039225F"/>
    <w:rsid w:val="003923CA"/>
    <w:rsid w:val="00392B71"/>
    <w:rsid w:val="00392BE4"/>
    <w:rsid w:val="003932F7"/>
    <w:rsid w:val="0039358D"/>
    <w:rsid w:val="00393608"/>
    <w:rsid w:val="00393C94"/>
    <w:rsid w:val="00394083"/>
    <w:rsid w:val="003942BC"/>
    <w:rsid w:val="00394319"/>
    <w:rsid w:val="00395108"/>
    <w:rsid w:val="00395A44"/>
    <w:rsid w:val="00395DB4"/>
    <w:rsid w:val="003961DF"/>
    <w:rsid w:val="0039643D"/>
    <w:rsid w:val="0039691C"/>
    <w:rsid w:val="00396E63"/>
    <w:rsid w:val="00397173"/>
    <w:rsid w:val="00397378"/>
    <w:rsid w:val="003A017F"/>
    <w:rsid w:val="003A1982"/>
    <w:rsid w:val="003A1FDC"/>
    <w:rsid w:val="003A24CE"/>
    <w:rsid w:val="003A2711"/>
    <w:rsid w:val="003A5062"/>
    <w:rsid w:val="003A51A1"/>
    <w:rsid w:val="003A525C"/>
    <w:rsid w:val="003A5729"/>
    <w:rsid w:val="003A612C"/>
    <w:rsid w:val="003A6841"/>
    <w:rsid w:val="003A6C84"/>
    <w:rsid w:val="003A76D7"/>
    <w:rsid w:val="003A777E"/>
    <w:rsid w:val="003A7789"/>
    <w:rsid w:val="003A7D0F"/>
    <w:rsid w:val="003B0DB1"/>
    <w:rsid w:val="003B16F1"/>
    <w:rsid w:val="003B31C1"/>
    <w:rsid w:val="003B3762"/>
    <w:rsid w:val="003B3A40"/>
    <w:rsid w:val="003B440C"/>
    <w:rsid w:val="003B44C2"/>
    <w:rsid w:val="003B45F3"/>
    <w:rsid w:val="003B4691"/>
    <w:rsid w:val="003B49AD"/>
    <w:rsid w:val="003B49D0"/>
    <w:rsid w:val="003B4C5E"/>
    <w:rsid w:val="003B56F8"/>
    <w:rsid w:val="003B58FE"/>
    <w:rsid w:val="003B5AD1"/>
    <w:rsid w:val="003B62B9"/>
    <w:rsid w:val="003B63DE"/>
    <w:rsid w:val="003B6707"/>
    <w:rsid w:val="003B67C1"/>
    <w:rsid w:val="003B7F37"/>
    <w:rsid w:val="003C0CF3"/>
    <w:rsid w:val="003C1240"/>
    <w:rsid w:val="003C13F1"/>
    <w:rsid w:val="003C1A67"/>
    <w:rsid w:val="003C1D2D"/>
    <w:rsid w:val="003C1E2D"/>
    <w:rsid w:val="003C1FE4"/>
    <w:rsid w:val="003C2357"/>
    <w:rsid w:val="003C28DE"/>
    <w:rsid w:val="003C3ED2"/>
    <w:rsid w:val="003C3FD7"/>
    <w:rsid w:val="003C4073"/>
    <w:rsid w:val="003C5369"/>
    <w:rsid w:val="003C5AAB"/>
    <w:rsid w:val="003C5E82"/>
    <w:rsid w:val="003C77C6"/>
    <w:rsid w:val="003D0148"/>
    <w:rsid w:val="003D098A"/>
    <w:rsid w:val="003D0E94"/>
    <w:rsid w:val="003D0E9C"/>
    <w:rsid w:val="003D17D1"/>
    <w:rsid w:val="003D1BD4"/>
    <w:rsid w:val="003D1BEF"/>
    <w:rsid w:val="003D2668"/>
    <w:rsid w:val="003D26F2"/>
    <w:rsid w:val="003D2EEB"/>
    <w:rsid w:val="003D3AAE"/>
    <w:rsid w:val="003D3F4A"/>
    <w:rsid w:val="003D61F7"/>
    <w:rsid w:val="003D63A5"/>
    <w:rsid w:val="003D6B7C"/>
    <w:rsid w:val="003D7E9A"/>
    <w:rsid w:val="003E138A"/>
    <w:rsid w:val="003E1D19"/>
    <w:rsid w:val="003E2905"/>
    <w:rsid w:val="003E2BD6"/>
    <w:rsid w:val="003E2F9E"/>
    <w:rsid w:val="003E3153"/>
    <w:rsid w:val="003E3A52"/>
    <w:rsid w:val="003E4439"/>
    <w:rsid w:val="003E492A"/>
    <w:rsid w:val="003E5C01"/>
    <w:rsid w:val="003E5C7A"/>
    <w:rsid w:val="003E5D1D"/>
    <w:rsid w:val="003E6982"/>
    <w:rsid w:val="003E6A4F"/>
    <w:rsid w:val="003E6CCA"/>
    <w:rsid w:val="003E7A79"/>
    <w:rsid w:val="003F1174"/>
    <w:rsid w:val="003F1524"/>
    <w:rsid w:val="003F1598"/>
    <w:rsid w:val="003F1E75"/>
    <w:rsid w:val="003F2365"/>
    <w:rsid w:val="003F2C01"/>
    <w:rsid w:val="003F2C96"/>
    <w:rsid w:val="003F344B"/>
    <w:rsid w:val="003F3854"/>
    <w:rsid w:val="003F3A97"/>
    <w:rsid w:val="003F3AA4"/>
    <w:rsid w:val="003F3E25"/>
    <w:rsid w:val="003F4E94"/>
    <w:rsid w:val="003F5084"/>
    <w:rsid w:val="003F62F3"/>
    <w:rsid w:val="003F67B4"/>
    <w:rsid w:val="003F6F3A"/>
    <w:rsid w:val="003F7C7E"/>
    <w:rsid w:val="004006E5"/>
    <w:rsid w:val="004028B5"/>
    <w:rsid w:val="00402E73"/>
    <w:rsid w:val="00402EFC"/>
    <w:rsid w:val="004032F5"/>
    <w:rsid w:val="00403466"/>
    <w:rsid w:val="004034AF"/>
    <w:rsid w:val="00403D7F"/>
    <w:rsid w:val="00403F4C"/>
    <w:rsid w:val="00404006"/>
    <w:rsid w:val="0040410B"/>
    <w:rsid w:val="00404962"/>
    <w:rsid w:val="00404FD5"/>
    <w:rsid w:val="004054FA"/>
    <w:rsid w:val="00405F97"/>
    <w:rsid w:val="0040607F"/>
    <w:rsid w:val="00406139"/>
    <w:rsid w:val="004063A8"/>
    <w:rsid w:val="00407235"/>
    <w:rsid w:val="004078B8"/>
    <w:rsid w:val="0041008A"/>
    <w:rsid w:val="00410B93"/>
    <w:rsid w:val="004110D4"/>
    <w:rsid w:val="004112EF"/>
    <w:rsid w:val="00411638"/>
    <w:rsid w:val="004129D6"/>
    <w:rsid w:val="0041357C"/>
    <w:rsid w:val="004135F0"/>
    <w:rsid w:val="0041381F"/>
    <w:rsid w:val="00413A93"/>
    <w:rsid w:val="004140C2"/>
    <w:rsid w:val="004147AC"/>
    <w:rsid w:val="00414F03"/>
    <w:rsid w:val="00415716"/>
    <w:rsid w:val="0041596C"/>
    <w:rsid w:val="00415C1A"/>
    <w:rsid w:val="00415D74"/>
    <w:rsid w:val="00416724"/>
    <w:rsid w:val="00416F6F"/>
    <w:rsid w:val="004179E1"/>
    <w:rsid w:val="00417DD0"/>
    <w:rsid w:val="00420265"/>
    <w:rsid w:val="00420CBA"/>
    <w:rsid w:val="00420F65"/>
    <w:rsid w:val="00420FFC"/>
    <w:rsid w:val="00421F9B"/>
    <w:rsid w:val="004223DB"/>
    <w:rsid w:val="0042272F"/>
    <w:rsid w:val="00423B65"/>
    <w:rsid w:val="00423C0C"/>
    <w:rsid w:val="00423FD4"/>
    <w:rsid w:val="0042442E"/>
    <w:rsid w:val="00424844"/>
    <w:rsid w:val="00424D54"/>
    <w:rsid w:val="00424DF3"/>
    <w:rsid w:val="00424DF8"/>
    <w:rsid w:val="00425B50"/>
    <w:rsid w:val="00425DC4"/>
    <w:rsid w:val="00425DF3"/>
    <w:rsid w:val="0042697F"/>
    <w:rsid w:val="00426DA0"/>
    <w:rsid w:val="00426F79"/>
    <w:rsid w:val="004270EF"/>
    <w:rsid w:val="0042760D"/>
    <w:rsid w:val="00427F8E"/>
    <w:rsid w:val="00430382"/>
    <w:rsid w:val="00431C2C"/>
    <w:rsid w:val="00431E88"/>
    <w:rsid w:val="00432349"/>
    <w:rsid w:val="00432546"/>
    <w:rsid w:val="00432BC0"/>
    <w:rsid w:val="0043356C"/>
    <w:rsid w:val="00433A67"/>
    <w:rsid w:val="00434285"/>
    <w:rsid w:val="00435381"/>
    <w:rsid w:val="00435962"/>
    <w:rsid w:val="00435AC5"/>
    <w:rsid w:val="00436AA7"/>
    <w:rsid w:val="00436D4C"/>
    <w:rsid w:val="00436E5B"/>
    <w:rsid w:val="00436F60"/>
    <w:rsid w:val="00437059"/>
    <w:rsid w:val="00437246"/>
    <w:rsid w:val="00437E35"/>
    <w:rsid w:val="00440531"/>
    <w:rsid w:val="00440750"/>
    <w:rsid w:val="00440F9F"/>
    <w:rsid w:val="00441219"/>
    <w:rsid w:val="004418E4"/>
    <w:rsid w:val="004418F1"/>
    <w:rsid w:val="004426DE"/>
    <w:rsid w:val="00442B17"/>
    <w:rsid w:val="00442E3E"/>
    <w:rsid w:val="004439B4"/>
    <w:rsid w:val="00444224"/>
    <w:rsid w:val="00444A09"/>
    <w:rsid w:val="00444D90"/>
    <w:rsid w:val="00444FA4"/>
    <w:rsid w:val="004464C9"/>
    <w:rsid w:val="00446845"/>
    <w:rsid w:val="00446A64"/>
    <w:rsid w:val="0044700F"/>
    <w:rsid w:val="00447C8E"/>
    <w:rsid w:val="00447CB9"/>
    <w:rsid w:val="00447DA3"/>
    <w:rsid w:val="00450F9B"/>
    <w:rsid w:val="00451117"/>
    <w:rsid w:val="004514D2"/>
    <w:rsid w:val="00451974"/>
    <w:rsid w:val="00452025"/>
    <w:rsid w:val="00452172"/>
    <w:rsid w:val="00452804"/>
    <w:rsid w:val="00453357"/>
    <w:rsid w:val="00453958"/>
    <w:rsid w:val="0045488F"/>
    <w:rsid w:val="0045518A"/>
    <w:rsid w:val="00455C35"/>
    <w:rsid w:val="00455C75"/>
    <w:rsid w:val="00455FBB"/>
    <w:rsid w:val="00455FF0"/>
    <w:rsid w:val="00456327"/>
    <w:rsid w:val="00456A31"/>
    <w:rsid w:val="0045747C"/>
    <w:rsid w:val="004574CD"/>
    <w:rsid w:val="0045786F"/>
    <w:rsid w:val="00457C8C"/>
    <w:rsid w:val="00457EB7"/>
    <w:rsid w:val="00457EDA"/>
    <w:rsid w:val="0046006C"/>
    <w:rsid w:val="00460E9F"/>
    <w:rsid w:val="0046105F"/>
    <w:rsid w:val="004611A9"/>
    <w:rsid w:val="004615C3"/>
    <w:rsid w:val="00461878"/>
    <w:rsid w:val="00462CA9"/>
    <w:rsid w:val="00463C84"/>
    <w:rsid w:val="00464321"/>
    <w:rsid w:val="00464724"/>
    <w:rsid w:val="00464A5B"/>
    <w:rsid w:val="00465023"/>
    <w:rsid w:val="00465490"/>
    <w:rsid w:val="00465DDF"/>
    <w:rsid w:val="00465E87"/>
    <w:rsid w:val="00466102"/>
    <w:rsid w:val="00466129"/>
    <w:rsid w:val="0046612D"/>
    <w:rsid w:val="004666C3"/>
    <w:rsid w:val="0046679D"/>
    <w:rsid w:val="00466C05"/>
    <w:rsid w:val="004672B0"/>
    <w:rsid w:val="00467B8F"/>
    <w:rsid w:val="00470160"/>
    <w:rsid w:val="0047021C"/>
    <w:rsid w:val="00470D0E"/>
    <w:rsid w:val="0047115F"/>
    <w:rsid w:val="00471965"/>
    <w:rsid w:val="00471DEA"/>
    <w:rsid w:val="00472D0B"/>
    <w:rsid w:val="00472E06"/>
    <w:rsid w:val="00473558"/>
    <w:rsid w:val="00473B2C"/>
    <w:rsid w:val="00473B4D"/>
    <w:rsid w:val="004745F6"/>
    <w:rsid w:val="00475968"/>
    <w:rsid w:val="00476DC1"/>
    <w:rsid w:val="00477EA3"/>
    <w:rsid w:val="004810FD"/>
    <w:rsid w:val="00481605"/>
    <w:rsid w:val="004818B5"/>
    <w:rsid w:val="00482298"/>
    <w:rsid w:val="00482427"/>
    <w:rsid w:val="00482498"/>
    <w:rsid w:val="00482B5D"/>
    <w:rsid w:val="00482D51"/>
    <w:rsid w:val="00482DF6"/>
    <w:rsid w:val="00483001"/>
    <w:rsid w:val="00483836"/>
    <w:rsid w:val="00483D49"/>
    <w:rsid w:val="004840D8"/>
    <w:rsid w:val="0048458B"/>
    <w:rsid w:val="00484782"/>
    <w:rsid w:val="00484F15"/>
    <w:rsid w:val="00485030"/>
    <w:rsid w:val="004854D8"/>
    <w:rsid w:val="00485A37"/>
    <w:rsid w:val="00485E0F"/>
    <w:rsid w:val="004864BC"/>
    <w:rsid w:val="004869BB"/>
    <w:rsid w:val="00486F06"/>
    <w:rsid w:val="004877E2"/>
    <w:rsid w:val="00487AC6"/>
    <w:rsid w:val="00487C88"/>
    <w:rsid w:val="004905C6"/>
    <w:rsid w:val="00491FB8"/>
    <w:rsid w:val="004926B0"/>
    <w:rsid w:val="00492F4A"/>
    <w:rsid w:val="0049312A"/>
    <w:rsid w:val="00493BF6"/>
    <w:rsid w:val="00493CBB"/>
    <w:rsid w:val="0049520D"/>
    <w:rsid w:val="00495343"/>
    <w:rsid w:val="00495C6A"/>
    <w:rsid w:val="004961A5"/>
    <w:rsid w:val="00497692"/>
    <w:rsid w:val="00497CDF"/>
    <w:rsid w:val="00497F91"/>
    <w:rsid w:val="004A0206"/>
    <w:rsid w:val="004A09BA"/>
    <w:rsid w:val="004A0D4C"/>
    <w:rsid w:val="004A148F"/>
    <w:rsid w:val="004A1F25"/>
    <w:rsid w:val="004A2B93"/>
    <w:rsid w:val="004A39C8"/>
    <w:rsid w:val="004A403A"/>
    <w:rsid w:val="004A4D2A"/>
    <w:rsid w:val="004A517F"/>
    <w:rsid w:val="004A5765"/>
    <w:rsid w:val="004A5D8E"/>
    <w:rsid w:val="004A5FD1"/>
    <w:rsid w:val="004A604E"/>
    <w:rsid w:val="004A6ABD"/>
    <w:rsid w:val="004A6D2A"/>
    <w:rsid w:val="004A709E"/>
    <w:rsid w:val="004A73F2"/>
    <w:rsid w:val="004A7BCE"/>
    <w:rsid w:val="004A7EAB"/>
    <w:rsid w:val="004B058E"/>
    <w:rsid w:val="004B0A4F"/>
    <w:rsid w:val="004B1B9E"/>
    <w:rsid w:val="004B247F"/>
    <w:rsid w:val="004B292F"/>
    <w:rsid w:val="004B2A89"/>
    <w:rsid w:val="004B3C67"/>
    <w:rsid w:val="004B3CF0"/>
    <w:rsid w:val="004B3E2D"/>
    <w:rsid w:val="004B3F67"/>
    <w:rsid w:val="004B46E5"/>
    <w:rsid w:val="004B5565"/>
    <w:rsid w:val="004B5DB7"/>
    <w:rsid w:val="004B5FD8"/>
    <w:rsid w:val="004B6525"/>
    <w:rsid w:val="004B66D2"/>
    <w:rsid w:val="004B6AAE"/>
    <w:rsid w:val="004B71AA"/>
    <w:rsid w:val="004B7333"/>
    <w:rsid w:val="004B758C"/>
    <w:rsid w:val="004B7779"/>
    <w:rsid w:val="004B7944"/>
    <w:rsid w:val="004B7DAA"/>
    <w:rsid w:val="004C0300"/>
    <w:rsid w:val="004C061E"/>
    <w:rsid w:val="004C09E1"/>
    <w:rsid w:val="004C170B"/>
    <w:rsid w:val="004C1890"/>
    <w:rsid w:val="004C18EB"/>
    <w:rsid w:val="004C21E5"/>
    <w:rsid w:val="004C2BE9"/>
    <w:rsid w:val="004C3EF9"/>
    <w:rsid w:val="004C4805"/>
    <w:rsid w:val="004C49CA"/>
    <w:rsid w:val="004C581D"/>
    <w:rsid w:val="004C5876"/>
    <w:rsid w:val="004C6403"/>
    <w:rsid w:val="004C6A04"/>
    <w:rsid w:val="004C6A91"/>
    <w:rsid w:val="004C6EB0"/>
    <w:rsid w:val="004C7DD8"/>
    <w:rsid w:val="004D0080"/>
    <w:rsid w:val="004D13C8"/>
    <w:rsid w:val="004D193A"/>
    <w:rsid w:val="004D2054"/>
    <w:rsid w:val="004D2441"/>
    <w:rsid w:val="004D26FA"/>
    <w:rsid w:val="004D27F0"/>
    <w:rsid w:val="004D3286"/>
    <w:rsid w:val="004D4EDE"/>
    <w:rsid w:val="004D5462"/>
    <w:rsid w:val="004D5546"/>
    <w:rsid w:val="004D57A1"/>
    <w:rsid w:val="004D5BEA"/>
    <w:rsid w:val="004D600A"/>
    <w:rsid w:val="004D6186"/>
    <w:rsid w:val="004D659E"/>
    <w:rsid w:val="004D6B80"/>
    <w:rsid w:val="004D6F28"/>
    <w:rsid w:val="004D7003"/>
    <w:rsid w:val="004E00D4"/>
    <w:rsid w:val="004E0116"/>
    <w:rsid w:val="004E09C4"/>
    <w:rsid w:val="004E0B2B"/>
    <w:rsid w:val="004E0D7D"/>
    <w:rsid w:val="004E12BB"/>
    <w:rsid w:val="004E1BAD"/>
    <w:rsid w:val="004E2D97"/>
    <w:rsid w:val="004E308C"/>
    <w:rsid w:val="004E3356"/>
    <w:rsid w:val="004E373F"/>
    <w:rsid w:val="004E503F"/>
    <w:rsid w:val="004E54B5"/>
    <w:rsid w:val="004E57E3"/>
    <w:rsid w:val="004E58FF"/>
    <w:rsid w:val="004E61DD"/>
    <w:rsid w:val="004E61E4"/>
    <w:rsid w:val="004E64EE"/>
    <w:rsid w:val="004E652C"/>
    <w:rsid w:val="004E71F8"/>
    <w:rsid w:val="004F00C8"/>
    <w:rsid w:val="004F1B2E"/>
    <w:rsid w:val="004F1BE2"/>
    <w:rsid w:val="004F2122"/>
    <w:rsid w:val="004F230B"/>
    <w:rsid w:val="004F33BC"/>
    <w:rsid w:val="004F346E"/>
    <w:rsid w:val="004F3F00"/>
    <w:rsid w:val="004F42FC"/>
    <w:rsid w:val="004F4D15"/>
    <w:rsid w:val="004F5118"/>
    <w:rsid w:val="004F51A5"/>
    <w:rsid w:val="004F54A0"/>
    <w:rsid w:val="004F689A"/>
    <w:rsid w:val="004F7AF5"/>
    <w:rsid w:val="004F7FD9"/>
    <w:rsid w:val="00500AA3"/>
    <w:rsid w:val="005013E1"/>
    <w:rsid w:val="005016AB"/>
    <w:rsid w:val="00502B1F"/>
    <w:rsid w:val="00502B7D"/>
    <w:rsid w:val="00502E1F"/>
    <w:rsid w:val="00503751"/>
    <w:rsid w:val="00503FFB"/>
    <w:rsid w:val="00504C71"/>
    <w:rsid w:val="005054D8"/>
    <w:rsid w:val="00505725"/>
    <w:rsid w:val="005068D4"/>
    <w:rsid w:val="00507355"/>
    <w:rsid w:val="0050758F"/>
    <w:rsid w:val="0050765B"/>
    <w:rsid w:val="00507882"/>
    <w:rsid w:val="00507BB3"/>
    <w:rsid w:val="00510A9A"/>
    <w:rsid w:val="0051121D"/>
    <w:rsid w:val="005118D4"/>
    <w:rsid w:val="00511B67"/>
    <w:rsid w:val="0051220B"/>
    <w:rsid w:val="0051250D"/>
    <w:rsid w:val="00512533"/>
    <w:rsid w:val="00513072"/>
    <w:rsid w:val="005130AD"/>
    <w:rsid w:val="00513B58"/>
    <w:rsid w:val="00513F23"/>
    <w:rsid w:val="005149B7"/>
    <w:rsid w:val="005159A3"/>
    <w:rsid w:val="00515BD5"/>
    <w:rsid w:val="00515D7C"/>
    <w:rsid w:val="0051614F"/>
    <w:rsid w:val="00516BF6"/>
    <w:rsid w:val="005171A7"/>
    <w:rsid w:val="00517596"/>
    <w:rsid w:val="00517D19"/>
    <w:rsid w:val="00517D23"/>
    <w:rsid w:val="00517ED6"/>
    <w:rsid w:val="00520235"/>
    <w:rsid w:val="00521AF8"/>
    <w:rsid w:val="00521E00"/>
    <w:rsid w:val="00522DEE"/>
    <w:rsid w:val="005233CA"/>
    <w:rsid w:val="00523AB7"/>
    <w:rsid w:val="00523E70"/>
    <w:rsid w:val="00524153"/>
    <w:rsid w:val="00524292"/>
    <w:rsid w:val="00524DDA"/>
    <w:rsid w:val="00524E9D"/>
    <w:rsid w:val="0052546E"/>
    <w:rsid w:val="005255F5"/>
    <w:rsid w:val="00525803"/>
    <w:rsid w:val="0052670C"/>
    <w:rsid w:val="00527517"/>
    <w:rsid w:val="0053049D"/>
    <w:rsid w:val="00530947"/>
    <w:rsid w:val="005312BB"/>
    <w:rsid w:val="00531763"/>
    <w:rsid w:val="00531990"/>
    <w:rsid w:val="005319F7"/>
    <w:rsid w:val="00531B2D"/>
    <w:rsid w:val="005329CF"/>
    <w:rsid w:val="00532C64"/>
    <w:rsid w:val="00532C78"/>
    <w:rsid w:val="00532EB5"/>
    <w:rsid w:val="00533CD5"/>
    <w:rsid w:val="00533ED1"/>
    <w:rsid w:val="00533F0F"/>
    <w:rsid w:val="005340A5"/>
    <w:rsid w:val="0053439F"/>
    <w:rsid w:val="00534686"/>
    <w:rsid w:val="005357BD"/>
    <w:rsid w:val="005362D5"/>
    <w:rsid w:val="00536D48"/>
    <w:rsid w:val="005372C9"/>
    <w:rsid w:val="00537769"/>
    <w:rsid w:val="005379B8"/>
    <w:rsid w:val="005407D0"/>
    <w:rsid w:val="00540A01"/>
    <w:rsid w:val="00540A32"/>
    <w:rsid w:val="00540CC6"/>
    <w:rsid w:val="0054118E"/>
    <w:rsid w:val="00541B6E"/>
    <w:rsid w:val="0054222B"/>
    <w:rsid w:val="005427B0"/>
    <w:rsid w:val="005435F3"/>
    <w:rsid w:val="00543612"/>
    <w:rsid w:val="005437DB"/>
    <w:rsid w:val="00543D5E"/>
    <w:rsid w:val="00543E9D"/>
    <w:rsid w:val="0054476F"/>
    <w:rsid w:val="00544B42"/>
    <w:rsid w:val="005450E6"/>
    <w:rsid w:val="00545434"/>
    <w:rsid w:val="00545B12"/>
    <w:rsid w:val="00546990"/>
    <w:rsid w:val="00546F29"/>
    <w:rsid w:val="00547575"/>
    <w:rsid w:val="00547851"/>
    <w:rsid w:val="00547E20"/>
    <w:rsid w:val="00550214"/>
    <w:rsid w:val="005508C2"/>
    <w:rsid w:val="00550B10"/>
    <w:rsid w:val="00550D62"/>
    <w:rsid w:val="0055103D"/>
    <w:rsid w:val="00551420"/>
    <w:rsid w:val="00551456"/>
    <w:rsid w:val="0055158F"/>
    <w:rsid w:val="005515B4"/>
    <w:rsid w:val="005521F9"/>
    <w:rsid w:val="005524BB"/>
    <w:rsid w:val="00552817"/>
    <w:rsid w:val="00552E75"/>
    <w:rsid w:val="005531F6"/>
    <w:rsid w:val="00553A2D"/>
    <w:rsid w:val="0055419B"/>
    <w:rsid w:val="0055463C"/>
    <w:rsid w:val="00554644"/>
    <w:rsid w:val="00554797"/>
    <w:rsid w:val="0055482F"/>
    <w:rsid w:val="00554C38"/>
    <w:rsid w:val="0055557A"/>
    <w:rsid w:val="00555956"/>
    <w:rsid w:val="00555B17"/>
    <w:rsid w:val="00555F4B"/>
    <w:rsid w:val="00556272"/>
    <w:rsid w:val="005568DF"/>
    <w:rsid w:val="00556AF3"/>
    <w:rsid w:val="00556F83"/>
    <w:rsid w:val="0055714C"/>
    <w:rsid w:val="00557B1F"/>
    <w:rsid w:val="00560608"/>
    <w:rsid w:val="00560A2C"/>
    <w:rsid w:val="00560CEC"/>
    <w:rsid w:val="00560DF1"/>
    <w:rsid w:val="005611BE"/>
    <w:rsid w:val="0056138A"/>
    <w:rsid w:val="005613E7"/>
    <w:rsid w:val="005616BB"/>
    <w:rsid w:val="00561D78"/>
    <w:rsid w:val="00562072"/>
    <w:rsid w:val="005625DD"/>
    <w:rsid w:val="005626FD"/>
    <w:rsid w:val="00564DB9"/>
    <w:rsid w:val="00565542"/>
    <w:rsid w:val="005658BA"/>
    <w:rsid w:val="00565A06"/>
    <w:rsid w:val="00565AFA"/>
    <w:rsid w:val="00566BDA"/>
    <w:rsid w:val="00566FFE"/>
    <w:rsid w:val="00567CB3"/>
    <w:rsid w:val="00567F07"/>
    <w:rsid w:val="00570158"/>
    <w:rsid w:val="00570522"/>
    <w:rsid w:val="005707F4"/>
    <w:rsid w:val="0057158F"/>
    <w:rsid w:val="00572496"/>
    <w:rsid w:val="005724E2"/>
    <w:rsid w:val="005729D9"/>
    <w:rsid w:val="00572B43"/>
    <w:rsid w:val="00572BE3"/>
    <w:rsid w:val="005732C1"/>
    <w:rsid w:val="005737B8"/>
    <w:rsid w:val="0057382F"/>
    <w:rsid w:val="00573BB2"/>
    <w:rsid w:val="0057417B"/>
    <w:rsid w:val="00574664"/>
    <w:rsid w:val="00574B0B"/>
    <w:rsid w:val="00576298"/>
    <w:rsid w:val="00576F25"/>
    <w:rsid w:val="00577316"/>
    <w:rsid w:val="00577450"/>
    <w:rsid w:val="0057762D"/>
    <w:rsid w:val="005800E3"/>
    <w:rsid w:val="0058082A"/>
    <w:rsid w:val="00580E91"/>
    <w:rsid w:val="00580FA9"/>
    <w:rsid w:val="0058119E"/>
    <w:rsid w:val="005819A9"/>
    <w:rsid w:val="00581BEF"/>
    <w:rsid w:val="0058263D"/>
    <w:rsid w:val="0058299F"/>
    <w:rsid w:val="00582B2D"/>
    <w:rsid w:val="005837F2"/>
    <w:rsid w:val="00583DD5"/>
    <w:rsid w:val="00583F40"/>
    <w:rsid w:val="005841CD"/>
    <w:rsid w:val="00584276"/>
    <w:rsid w:val="005847B7"/>
    <w:rsid w:val="00584C31"/>
    <w:rsid w:val="005850FF"/>
    <w:rsid w:val="00585F07"/>
    <w:rsid w:val="005863EF"/>
    <w:rsid w:val="00586EB2"/>
    <w:rsid w:val="005871BD"/>
    <w:rsid w:val="00587DC7"/>
    <w:rsid w:val="00587F7F"/>
    <w:rsid w:val="005903BB"/>
    <w:rsid w:val="005907D4"/>
    <w:rsid w:val="005911E6"/>
    <w:rsid w:val="0059251D"/>
    <w:rsid w:val="00592BC3"/>
    <w:rsid w:val="00593942"/>
    <w:rsid w:val="00593CC7"/>
    <w:rsid w:val="005944F2"/>
    <w:rsid w:val="00595935"/>
    <w:rsid w:val="0059618A"/>
    <w:rsid w:val="00596194"/>
    <w:rsid w:val="005963CB"/>
    <w:rsid w:val="00596C20"/>
    <w:rsid w:val="00596D58"/>
    <w:rsid w:val="005970B2"/>
    <w:rsid w:val="0059737D"/>
    <w:rsid w:val="005A06CF"/>
    <w:rsid w:val="005A1E4F"/>
    <w:rsid w:val="005A2392"/>
    <w:rsid w:val="005A28F8"/>
    <w:rsid w:val="005A2B1C"/>
    <w:rsid w:val="005A30B7"/>
    <w:rsid w:val="005A3379"/>
    <w:rsid w:val="005A3383"/>
    <w:rsid w:val="005A3AC1"/>
    <w:rsid w:val="005A3BAB"/>
    <w:rsid w:val="005A487A"/>
    <w:rsid w:val="005A521A"/>
    <w:rsid w:val="005A52D7"/>
    <w:rsid w:val="005A562A"/>
    <w:rsid w:val="005A5696"/>
    <w:rsid w:val="005A5BD5"/>
    <w:rsid w:val="005A6A9E"/>
    <w:rsid w:val="005A6BF0"/>
    <w:rsid w:val="005A73D8"/>
    <w:rsid w:val="005A78EB"/>
    <w:rsid w:val="005A7C37"/>
    <w:rsid w:val="005B0CCE"/>
    <w:rsid w:val="005B17CA"/>
    <w:rsid w:val="005B27BC"/>
    <w:rsid w:val="005B3F1A"/>
    <w:rsid w:val="005B3FBE"/>
    <w:rsid w:val="005B4015"/>
    <w:rsid w:val="005B5EE9"/>
    <w:rsid w:val="005B5F33"/>
    <w:rsid w:val="005B65CF"/>
    <w:rsid w:val="005B6FBB"/>
    <w:rsid w:val="005B713C"/>
    <w:rsid w:val="005B72A3"/>
    <w:rsid w:val="005B7F47"/>
    <w:rsid w:val="005C0999"/>
    <w:rsid w:val="005C1634"/>
    <w:rsid w:val="005C1C88"/>
    <w:rsid w:val="005C1F75"/>
    <w:rsid w:val="005C251D"/>
    <w:rsid w:val="005C28F7"/>
    <w:rsid w:val="005C2E41"/>
    <w:rsid w:val="005C3335"/>
    <w:rsid w:val="005C373C"/>
    <w:rsid w:val="005C3DED"/>
    <w:rsid w:val="005C428A"/>
    <w:rsid w:val="005C44CD"/>
    <w:rsid w:val="005C4CAF"/>
    <w:rsid w:val="005C5A5B"/>
    <w:rsid w:val="005C631B"/>
    <w:rsid w:val="005C6F0C"/>
    <w:rsid w:val="005C7591"/>
    <w:rsid w:val="005C75E6"/>
    <w:rsid w:val="005C7D61"/>
    <w:rsid w:val="005C7DB5"/>
    <w:rsid w:val="005D16E8"/>
    <w:rsid w:val="005D21B8"/>
    <w:rsid w:val="005D24CD"/>
    <w:rsid w:val="005D26A6"/>
    <w:rsid w:val="005D2840"/>
    <w:rsid w:val="005D2D2A"/>
    <w:rsid w:val="005D2D38"/>
    <w:rsid w:val="005D3140"/>
    <w:rsid w:val="005D35A1"/>
    <w:rsid w:val="005D3FDB"/>
    <w:rsid w:val="005D40C7"/>
    <w:rsid w:val="005D43AA"/>
    <w:rsid w:val="005D447E"/>
    <w:rsid w:val="005D474B"/>
    <w:rsid w:val="005D61FC"/>
    <w:rsid w:val="005D6872"/>
    <w:rsid w:val="005D7A95"/>
    <w:rsid w:val="005D7B63"/>
    <w:rsid w:val="005E0351"/>
    <w:rsid w:val="005E093B"/>
    <w:rsid w:val="005E0E06"/>
    <w:rsid w:val="005E19F9"/>
    <w:rsid w:val="005E1C5C"/>
    <w:rsid w:val="005E26D6"/>
    <w:rsid w:val="005E3962"/>
    <w:rsid w:val="005E39A3"/>
    <w:rsid w:val="005E39F9"/>
    <w:rsid w:val="005E402B"/>
    <w:rsid w:val="005E4434"/>
    <w:rsid w:val="005E443F"/>
    <w:rsid w:val="005E4D31"/>
    <w:rsid w:val="005E5103"/>
    <w:rsid w:val="005E56D1"/>
    <w:rsid w:val="005E56F7"/>
    <w:rsid w:val="005E58AA"/>
    <w:rsid w:val="005E6AD5"/>
    <w:rsid w:val="005E6DEF"/>
    <w:rsid w:val="005E71E9"/>
    <w:rsid w:val="005E78E8"/>
    <w:rsid w:val="005F1280"/>
    <w:rsid w:val="005F12F4"/>
    <w:rsid w:val="005F14D3"/>
    <w:rsid w:val="005F1F4C"/>
    <w:rsid w:val="005F209F"/>
    <w:rsid w:val="005F2AB4"/>
    <w:rsid w:val="005F2AC3"/>
    <w:rsid w:val="005F2C93"/>
    <w:rsid w:val="005F3090"/>
    <w:rsid w:val="005F406F"/>
    <w:rsid w:val="005F4531"/>
    <w:rsid w:val="005F4DFA"/>
    <w:rsid w:val="005F6135"/>
    <w:rsid w:val="005F691D"/>
    <w:rsid w:val="005F6BED"/>
    <w:rsid w:val="005F6FAE"/>
    <w:rsid w:val="005F7768"/>
    <w:rsid w:val="005F79D1"/>
    <w:rsid w:val="00600011"/>
    <w:rsid w:val="0060072F"/>
    <w:rsid w:val="00600B13"/>
    <w:rsid w:val="0060122D"/>
    <w:rsid w:val="00601B50"/>
    <w:rsid w:val="00601BED"/>
    <w:rsid w:val="00601DD5"/>
    <w:rsid w:val="0060221E"/>
    <w:rsid w:val="00603809"/>
    <w:rsid w:val="00603E0E"/>
    <w:rsid w:val="006048A1"/>
    <w:rsid w:val="00604B2D"/>
    <w:rsid w:val="00604F79"/>
    <w:rsid w:val="0060546B"/>
    <w:rsid w:val="00605A0D"/>
    <w:rsid w:val="00607427"/>
    <w:rsid w:val="006074F9"/>
    <w:rsid w:val="00607E9E"/>
    <w:rsid w:val="0061097A"/>
    <w:rsid w:val="006109E7"/>
    <w:rsid w:val="00610CD5"/>
    <w:rsid w:val="006110D2"/>
    <w:rsid w:val="00611EFA"/>
    <w:rsid w:val="0061229E"/>
    <w:rsid w:val="00612797"/>
    <w:rsid w:val="00612FC2"/>
    <w:rsid w:val="00613089"/>
    <w:rsid w:val="006133B7"/>
    <w:rsid w:val="00613668"/>
    <w:rsid w:val="006138C5"/>
    <w:rsid w:val="00613AE5"/>
    <w:rsid w:val="00615570"/>
    <w:rsid w:val="0061595C"/>
    <w:rsid w:val="00616219"/>
    <w:rsid w:val="006179B2"/>
    <w:rsid w:val="00617FCB"/>
    <w:rsid w:val="00620629"/>
    <w:rsid w:val="00620D99"/>
    <w:rsid w:val="00621160"/>
    <w:rsid w:val="0062127D"/>
    <w:rsid w:val="006213C6"/>
    <w:rsid w:val="0062146E"/>
    <w:rsid w:val="006217AA"/>
    <w:rsid w:val="00622718"/>
    <w:rsid w:val="00622A02"/>
    <w:rsid w:val="00622B6A"/>
    <w:rsid w:val="0062394A"/>
    <w:rsid w:val="006240F3"/>
    <w:rsid w:val="00624FAD"/>
    <w:rsid w:val="00625E84"/>
    <w:rsid w:val="0062683C"/>
    <w:rsid w:val="006277E6"/>
    <w:rsid w:val="00630C3F"/>
    <w:rsid w:val="00630DA6"/>
    <w:rsid w:val="006317A6"/>
    <w:rsid w:val="00632131"/>
    <w:rsid w:val="0063255F"/>
    <w:rsid w:val="00632BC6"/>
    <w:rsid w:val="00632F37"/>
    <w:rsid w:val="006339AD"/>
    <w:rsid w:val="0063559F"/>
    <w:rsid w:val="00635E48"/>
    <w:rsid w:val="00636A9B"/>
    <w:rsid w:val="00636D89"/>
    <w:rsid w:val="0063705F"/>
    <w:rsid w:val="00637573"/>
    <w:rsid w:val="00637AA5"/>
    <w:rsid w:val="00640420"/>
    <w:rsid w:val="0064078E"/>
    <w:rsid w:val="00640C50"/>
    <w:rsid w:val="00640D5B"/>
    <w:rsid w:val="00641AC9"/>
    <w:rsid w:val="00641E13"/>
    <w:rsid w:val="00641E16"/>
    <w:rsid w:val="00641E92"/>
    <w:rsid w:val="00642262"/>
    <w:rsid w:val="006424C7"/>
    <w:rsid w:val="006429F6"/>
    <w:rsid w:val="00642D2D"/>
    <w:rsid w:val="006433DE"/>
    <w:rsid w:val="00643DA8"/>
    <w:rsid w:val="006449B5"/>
    <w:rsid w:val="00644B7C"/>
    <w:rsid w:val="006451FA"/>
    <w:rsid w:val="0064520C"/>
    <w:rsid w:val="006465F6"/>
    <w:rsid w:val="00646C62"/>
    <w:rsid w:val="00646E3F"/>
    <w:rsid w:val="006471D2"/>
    <w:rsid w:val="0064744B"/>
    <w:rsid w:val="00650736"/>
    <w:rsid w:val="006510F0"/>
    <w:rsid w:val="0065283E"/>
    <w:rsid w:val="00652F09"/>
    <w:rsid w:val="006536A6"/>
    <w:rsid w:val="0065393E"/>
    <w:rsid w:val="00653CCE"/>
    <w:rsid w:val="00654012"/>
    <w:rsid w:val="0065402E"/>
    <w:rsid w:val="0065465A"/>
    <w:rsid w:val="006553C2"/>
    <w:rsid w:val="00655961"/>
    <w:rsid w:val="00655CE0"/>
    <w:rsid w:val="006571B5"/>
    <w:rsid w:val="006577DD"/>
    <w:rsid w:val="00657BBD"/>
    <w:rsid w:val="006607E3"/>
    <w:rsid w:val="00660B6A"/>
    <w:rsid w:val="00660C0E"/>
    <w:rsid w:val="00660DCD"/>
    <w:rsid w:val="00660E31"/>
    <w:rsid w:val="00660EF4"/>
    <w:rsid w:val="00661387"/>
    <w:rsid w:val="00661674"/>
    <w:rsid w:val="00661D69"/>
    <w:rsid w:val="00662642"/>
    <w:rsid w:val="0066297E"/>
    <w:rsid w:val="006629F3"/>
    <w:rsid w:val="00662AEF"/>
    <w:rsid w:val="00662F51"/>
    <w:rsid w:val="0066487D"/>
    <w:rsid w:val="0066553A"/>
    <w:rsid w:val="00665AAA"/>
    <w:rsid w:val="00665BF4"/>
    <w:rsid w:val="0066611D"/>
    <w:rsid w:val="00666349"/>
    <w:rsid w:val="0066734E"/>
    <w:rsid w:val="006674A8"/>
    <w:rsid w:val="006674F6"/>
    <w:rsid w:val="00667C5E"/>
    <w:rsid w:val="00667E53"/>
    <w:rsid w:val="00667FCB"/>
    <w:rsid w:val="006707D9"/>
    <w:rsid w:val="00672B5D"/>
    <w:rsid w:val="00672FC0"/>
    <w:rsid w:val="006744BA"/>
    <w:rsid w:val="00674D3A"/>
    <w:rsid w:val="006751E6"/>
    <w:rsid w:val="0067522B"/>
    <w:rsid w:val="0067523C"/>
    <w:rsid w:val="0067540B"/>
    <w:rsid w:val="00675F73"/>
    <w:rsid w:val="00676AF0"/>
    <w:rsid w:val="00677D84"/>
    <w:rsid w:val="006800D8"/>
    <w:rsid w:val="00680744"/>
    <w:rsid w:val="00681188"/>
    <w:rsid w:val="00681507"/>
    <w:rsid w:val="00681BDD"/>
    <w:rsid w:val="00681F3A"/>
    <w:rsid w:val="00682DED"/>
    <w:rsid w:val="0068330C"/>
    <w:rsid w:val="00683D8A"/>
    <w:rsid w:val="006861BE"/>
    <w:rsid w:val="00686354"/>
    <w:rsid w:val="0068695C"/>
    <w:rsid w:val="00686EED"/>
    <w:rsid w:val="00687DDB"/>
    <w:rsid w:val="00690CB9"/>
    <w:rsid w:val="00691865"/>
    <w:rsid w:val="00691BEC"/>
    <w:rsid w:val="00691E80"/>
    <w:rsid w:val="00693796"/>
    <w:rsid w:val="00693B72"/>
    <w:rsid w:val="00693C20"/>
    <w:rsid w:val="00694840"/>
    <w:rsid w:val="0069494A"/>
    <w:rsid w:val="006952FB"/>
    <w:rsid w:val="006954E5"/>
    <w:rsid w:val="0069593A"/>
    <w:rsid w:val="00695A61"/>
    <w:rsid w:val="00695AC3"/>
    <w:rsid w:val="00695AD4"/>
    <w:rsid w:val="00696417"/>
    <w:rsid w:val="00696C1B"/>
    <w:rsid w:val="00696E3A"/>
    <w:rsid w:val="0069718D"/>
    <w:rsid w:val="006972E3"/>
    <w:rsid w:val="006A0180"/>
    <w:rsid w:val="006A01F2"/>
    <w:rsid w:val="006A16D0"/>
    <w:rsid w:val="006A1D27"/>
    <w:rsid w:val="006A1F9A"/>
    <w:rsid w:val="006A1FD0"/>
    <w:rsid w:val="006A2832"/>
    <w:rsid w:val="006A2DB0"/>
    <w:rsid w:val="006A360D"/>
    <w:rsid w:val="006A371F"/>
    <w:rsid w:val="006A3E66"/>
    <w:rsid w:val="006A3EBC"/>
    <w:rsid w:val="006A4292"/>
    <w:rsid w:val="006A4CC8"/>
    <w:rsid w:val="006A5F04"/>
    <w:rsid w:val="006A7459"/>
    <w:rsid w:val="006A78A6"/>
    <w:rsid w:val="006A7D0C"/>
    <w:rsid w:val="006B031D"/>
    <w:rsid w:val="006B0CDB"/>
    <w:rsid w:val="006B1C55"/>
    <w:rsid w:val="006B28A2"/>
    <w:rsid w:val="006B2CE2"/>
    <w:rsid w:val="006B2E66"/>
    <w:rsid w:val="006B3047"/>
    <w:rsid w:val="006B3096"/>
    <w:rsid w:val="006B32C4"/>
    <w:rsid w:val="006B3995"/>
    <w:rsid w:val="006B3C35"/>
    <w:rsid w:val="006B3EFC"/>
    <w:rsid w:val="006B422C"/>
    <w:rsid w:val="006B4967"/>
    <w:rsid w:val="006B4F04"/>
    <w:rsid w:val="006B514F"/>
    <w:rsid w:val="006B5230"/>
    <w:rsid w:val="006B6199"/>
    <w:rsid w:val="006B631A"/>
    <w:rsid w:val="006B78B5"/>
    <w:rsid w:val="006B7B6F"/>
    <w:rsid w:val="006B7CA7"/>
    <w:rsid w:val="006C05DA"/>
    <w:rsid w:val="006C1367"/>
    <w:rsid w:val="006C1EF8"/>
    <w:rsid w:val="006C242A"/>
    <w:rsid w:val="006C289E"/>
    <w:rsid w:val="006C4538"/>
    <w:rsid w:val="006C51B2"/>
    <w:rsid w:val="006C52AA"/>
    <w:rsid w:val="006C536D"/>
    <w:rsid w:val="006C589A"/>
    <w:rsid w:val="006C5BA8"/>
    <w:rsid w:val="006C5DB3"/>
    <w:rsid w:val="006C62D9"/>
    <w:rsid w:val="006C644D"/>
    <w:rsid w:val="006C6625"/>
    <w:rsid w:val="006C6634"/>
    <w:rsid w:val="006C6BE0"/>
    <w:rsid w:val="006C6C39"/>
    <w:rsid w:val="006C6F4D"/>
    <w:rsid w:val="006C706F"/>
    <w:rsid w:val="006C77D5"/>
    <w:rsid w:val="006C7B37"/>
    <w:rsid w:val="006D06D9"/>
    <w:rsid w:val="006D09F7"/>
    <w:rsid w:val="006D0BFD"/>
    <w:rsid w:val="006D1241"/>
    <w:rsid w:val="006D1655"/>
    <w:rsid w:val="006D18EB"/>
    <w:rsid w:val="006D1C62"/>
    <w:rsid w:val="006D20ED"/>
    <w:rsid w:val="006D2EA2"/>
    <w:rsid w:val="006D3F8A"/>
    <w:rsid w:val="006D57C9"/>
    <w:rsid w:val="006D58D3"/>
    <w:rsid w:val="006D5960"/>
    <w:rsid w:val="006D5D7F"/>
    <w:rsid w:val="006D5FB4"/>
    <w:rsid w:val="006D65EC"/>
    <w:rsid w:val="006D660E"/>
    <w:rsid w:val="006D69BB"/>
    <w:rsid w:val="006D6A22"/>
    <w:rsid w:val="006D70BF"/>
    <w:rsid w:val="006D7372"/>
    <w:rsid w:val="006D74BF"/>
    <w:rsid w:val="006D7690"/>
    <w:rsid w:val="006D7776"/>
    <w:rsid w:val="006E10A1"/>
    <w:rsid w:val="006E13D2"/>
    <w:rsid w:val="006E178C"/>
    <w:rsid w:val="006E1DB2"/>
    <w:rsid w:val="006E1DB6"/>
    <w:rsid w:val="006E2098"/>
    <w:rsid w:val="006E37B7"/>
    <w:rsid w:val="006E38A2"/>
    <w:rsid w:val="006E3999"/>
    <w:rsid w:val="006E3C4B"/>
    <w:rsid w:val="006E6561"/>
    <w:rsid w:val="006E6839"/>
    <w:rsid w:val="006E6C4A"/>
    <w:rsid w:val="006E7127"/>
    <w:rsid w:val="006E718D"/>
    <w:rsid w:val="006E7AB2"/>
    <w:rsid w:val="006F12F9"/>
    <w:rsid w:val="006F139D"/>
    <w:rsid w:val="006F15E9"/>
    <w:rsid w:val="006F22F8"/>
    <w:rsid w:val="006F2360"/>
    <w:rsid w:val="006F242D"/>
    <w:rsid w:val="006F29C9"/>
    <w:rsid w:val="006F2A38"/>
    <w:rsid w:val="006F3637"/>
    <w:rsid w:val="006F363F"/>
    <w:rsid w:val="006F3675"/>
    <w:rsid w:val="006F4555"/>
    <w:rsid w:val="006F4924"/>
    <w:rsid w:val="006F54C3"/>
    <w:rsid w:val="006F58B7"/>
    <w:rsid w:val="006F5D31"/>
    <w:rsid w:val="006F5D98"/>
    <w:rsid w:val="006F6986"/>
    <w:rsid w:val="006F69DF"/>
    <w:rsid w:val="006F6A31"/>
    <w:rsid w:val="006F6DCC"/>
    <w:rsid w:val="006F70EE"/>
    <w:rsid w:val="006F740A"/>
    <w:rsid w:val="006F7AAE"/>
    <w:rsid w:val="006F7FBA"/>
    <w:rsid w:val="00700254"/>
    <w:rsid w:val="007014CB"/>
    <w:rsid w:val="00701B92"/>
    <w:rsid w:val="00701F35"/>
    <w:rsid w:val="00701FFD"/>
    <w:rsid w:val="007027E6"/>
    <w:rsid w:val="00702BEE"/>
    <w:rsid w:val="00702E91"/>
    <w:rsid w:val="00703210"/>
    <w:rsid w:val="00703544"/>
    <w:rsid w:val="00703B40"/>
    <w:rsid w:val="00703F3B"/>
    <w:rsid w:val="0070411E"/>
    <w:rsid w:val="00704265"/>
    <w:rsid w:val="0070433E"/>
    <w:rsid w:val="0070467E"/>
    <w:rsid w:val="007049E3"/>
    <w:rsid w:val="00705274"/>
    <w:rsid w:val="007079A3"/>
    <w:rsid w:val="0071076C"/>
    <w:rsid w:val="00710A4F"/>
    <w:rsid w:val="00710AE9"/>
    <w:rsid w:val="00710BDD"/>
    <w:rsid w:val="00710CA4"/>
    <w:rsid w:val="00712104"/>
    <w:rsid w:val="0071231C"/>
    <w:rsid w:val="007127DA"/>
    <w:rsid w:val="00712900"/>
    <w:rsid w:val="007130F1"/>
    <w:rsid w:val="00713384"/>
    <w:rsid w:val="007134F1"/>
    <w:rsid w:val="0071354A"/>
    <w:rsid w:val="00713AC7"/>
    <w:rsid w:val="0071466D"/>
    <w:rsid w:val="0071499C"/>
    <w:rsid w:val="00715A66"/>
    <w:rsid w:val="00715A67"/>
    <w:rsid w:val="00717425"/>
    <w:rsid w:val="00717768"/>
    <w:rsid w:val="0071788C"/>
    <w:rsid w:val="00721990"/>
    <w:rsid w:val="00722619"/>
    <w:rsid w:val="0072262D"/>
    <w:rsid w:val="0072296A"/>
    <w:rsid w:val="007230FA"/>
    <w:rsid w:val="007231C2"/>
    <w:rsid w:val="00723307"/>
    <w:rsid w:val="007238F7"/>
    <w:rsid w:val="00724748"/>
    <w:rsid w:val="00726287"/>
    <w:rsid w:val="00726575"/>
    <w:rsid w:val="0072662B"/>
    <w:rsid w:val="007266A4"/>
    <w:rsid w:val="00726AA8"/>
    <w:rsid w:val="00726B39"/>
    <w:rsid w:val="00726BC9"/>
    <w:rsid w:val="00726BF6"/>
    <w:rsid w:val="00727720"/>
    <w:rsid w:val="00727BC5"/>
    <w:rsid w:val="00730DD2"/>
    <w:rsid w:val="0073151D"/>
    <w:rsid w:val="007317D0"/>
    <w:rsid w:val="007327F6"/>
    <w:rsid w:val="00733753"/>
    <w:rsid w:val="007337E9"/>
    <w:rsid w:val="007338AE"/>
    <w:rsid w:val="00734508"/>
    <w:rsid w:val="00734792"/>
    <w:rsid w:val="00735424"/>
    <w:rsid w:val="00735958"/>
    <w:rsid w:val="00735B91"/>
    <w:rsid w:val="007361D1"/>
    <w:rsid w:val="007363D2"/>
    <w:rsid w:val="007363FA"/>
    <w:rsid w:val="00736511"/>
    <w:rsid w:val="007368F4"/>
    <w:rsid w:val="00736D84"/>
    <w:rsid w:val="00736E9A"/>
    <w:rsid w:val="00736F29"/>
    <w:rsid w:val="007401DA"/>
    <w:rsid w:val="00740A62"/>
    <w:rsid w:val="00740D67"/>
    <w:rsid w:val="00741279"/>
    <w:rsid w:val="007415BC"/>
    <w:rsid w:val="00741B62"/>
    <w:rsid w:val="007425A0"/>
    <w:rsid w:val="007432A4"/>
    <w:rsid w:val="00743409"/>
    <w:rsid w:val="00743929"/>
    <w:rsid w:val="00743BD4"/>
    <w:rsid w:val="00743CD6"/>
    <w:rsid w:val="0074490B"/>
    <w:rsid w:val="00744D27"/>
    <w:rsid w:val="0074524F"/>
    <w:rsid w:val="00745830"/>
    <w:rsid w:val="007460DA"/>
    <w:rsid w:val="00746639"/>
    <w:rsid w:val="007474A1"/>
    <w:rsid w:val="00750FF4"/>
    <w:rsid w:val="0075150B"/>
    <w:rsid w:val="00751A91"/>
    <w:rsid w:val="00751BB4"/>
    <w:rsid w:val="0075452F"/>
    <w:rsid w:val="007546A9"/>
    <w:rsid w:val="00756F6E"/>
    <w:rsid w:val="007576A1"/>
    <w:rsid w:val="0076012D"/>
    <w:rsid w:val="00760DF0"/>
    <w:rsid w:val="0076196E"/>
    <w:rsid w:val="007626CB"/>
    <w:rsid w:val="00762C6F"/>
    <w:rsid w:val="007630BA"/>
    <w:rsid w:val="00763121"/>
    <w:rsid w:val="00763511"/>
    <w:rsid w:val="0076393C"/>
    <w:rsid w:val="00765C81"/>
    <w:rsid w:val="007661BA"/>
    <w:rsid w:val="00766716"/>
    <w:rsid w:val="00766CA8"/>
    <w:rsid w:val="00766FDB"/>
    <w:rsid w:val="007671FC"/>
    <w:rsid w:val="00767AA3"/>
    <w:rsid w:val="00767FA9"/>
    <w:rsid w:val="007704B6"/>
    <w:rsid w:val="00770996"/>
    <w:rsid w:val="007712E2"/>
    <w:rsid w:val="00771B09"/>
    <w:rsid w:val="00771ED0"/>
    <w:rsid w:val="00772359"/>
    <w:rsid w:val="0077242F"/>
    <w:rsid w:val="00773E18"/>
    <w:rsid w:val="00774385"/>
    <w:rsid w:val="00774417"/>
    <w:rsid w:val="007745A5"/>
    <w:rsid w:val="00775391"/>
    <w:rsid w:val="00775C5D"/>
    <w:rsid w:val="00776B74"/>
    <w:rsid w:val="007802B1"/>
    <w:rsid w:val="00780641"/>
    <w:rsid w:val="0078090C"/>
    <w:rsid w:val="00780ABD"/>
    <w:rsid w:val="00780FB6"/>
    <w:rsid w:val="00781587"/>
    <w:rsid w:val="00781C40"/>
    <w:rsid w:val="00782186"/>
    <w:rsid w:val="007823CE"/>
    <w:rsid w:val="007829B1"/>
    <w:rsid w:val="00782CCD"/>
    <w:rsid w:val="00782FD4"/>
    <w:rsid w:val="0078392A"/>
    <w:rsid w:val="00785427"/>
    <w:rsid w:val="00785E17"/>
    <w:rsid w:val="007860B2"/>
    <w:rsid w:val="0078611A"/>
    <w:rsid w:val="0078684C"/>
    <w:rsid w:val="00787233"/>
    <w:rsid w:val="00787F37"/>
    <w:rsid w:val="007901E4"/>
    <w:rsid w:val="0079057C"/>
    <w:rsid w:val="007905DE"/>
    <w:rsid w:val="00790BA2"/>
    <w:rsid w:val="007910A0"/>
    <w:rsid w:val="007915E5"/>
    <w:rsid w:val="00791D9F"/>
    <w:rsid w:val="00792076"/>
    <w:rsid w:val="00792DF8"/>
    <w:rsid w:val="007950D6"/>
    <w:rsid w:val="007951B5"/>
    <w:rsid w:val="007953A6"/>
    <w:rsid w:val="00795E0A"/>
    <w:rsid w:val="00796721"/>
    <w:rsid w:val="00796CDD"/>
    <w:rsid w:val="007A07F2"/>
    <w:rsid w:val="007A0C13"/>
    <w:rsid w:val="007A11E6"/>
    <w:rsid w:val="007A1305"/>
    <w:rsid w:val="007A133B"/>
    <w:rsid w:val="007A179D"/>
    <w:rsid w:val="007A1C4D"/>
    <w:rsid w:val="007A2B19"/>
    <w:rsid w:val="007A33B5"/>
    <w:rsid w:val="007A34A7"/>
    <w:rsid w:val="007A44D6"/>
    <w:rsid w:val="007A4858"/>
    <w:rsid w:val="007A533A"/>
    <w:rsid w:val="007A57C3"/>
    <w:rsid w:val="007A6004"/>
    <w:rsid w:val="007A75BD"/>
    <w:rsid w:val="007A75F6"/>
    <w:rsid w:val="007A7691"/>
    <w:rsid w:val="007A7A20"/>
    <w:rsid w:val="007A7FCB"/>
    <w:rsid w:val="007B080A"/>
    <w:rsid w:val="007B0C98"/>
    <w:rsid w:val="007B0E4E"/>
    <w:rsid w:val="007B1B0D"/>
    <w:rsid w:val="007B1B19"/>
    <w:rsid w:val="007B1B32"/>
    <w:rsid w:val="007B2225"/>
    <w:rsid w:val="007B235C"/>
    <w:rsid w:val="007B2386"/>
    <w:rsid w:val="007B2632"/>
    <w:rsid w:val="007B3025"/>
    <w:rsid w:val="007B3ADC"/>
    <w:rsid w:val="007B4247"/>
    <w:rsid w:val="007B5A4C"/>
    <w:rsid w:val="007B5D0F"/>
    <w:rsid w:val="007B5D47"/>
    <w:rsid w:val="007B67DA"/>
    <w:rsid w:val="007B6BAE"/>
    <w:rsid w:val="007B724C"/>
    <w:rsid w:val="007B7324"/>
    <w:rsid w:val="007B77F7"/>
    <w:rsid w:val="007B7DDB"/>
    <w:rsid w:val="007C0F71"/>
    <w:rsid w:val="007C122C"/>
    <w:rsid w:val="007C16AD"/>
    <w:rsid w:val="007C16AE"/>
    <w:rsid w:val="007C2447"/>
    <w:rsid w:val="007C26C8"/>
    <w:rsid w:val="007C27E7"/>
    <w:rsid w:val="007C2E47"/>
    <w:rsid w:val="007C3195"/>
    <w:rsid w:val="007C381C"/>
    <w:rsid w:val="007C440D"/>
    <w:rsid w:val="007C4421"/>
    <w:rsid w:val="007C480B"/>
    <w:rsid w:val="007C48D2"/>
    <w:rsid w:val="007C4B26"/>
    <w:rsid w:val="007C4CB3"/>
    <w:rsid w:val="007C4ECE"/>
    <w:rsid w:val="007C53B4"/>
    <w:rsid w:val="007C54F2"/>
    <w:rsid w:val="007C55FC"/>
    <w:rsid w:val="007C59F9"/>
    <w:rsid w:val="007C6725"/>
    <w:rsid w:val="007C6A48"/>
    <w:rsid w:val="007C6AB8"/>
    <w:rsid w:val="007C6EE7"/>
    <w:rsid w:val="007C6F7F"/>
    <w:rsid w:val="007C74E4"/>
    <w:rsid w:val="007C7B71"/>
    <w:rsid w:val="007D002A"/>
    <w:rsid w:val="007D0D2B"/>
    <w:rsid w:val="007D0DF0"/>
    <w:rsid w:val="007D1018"/>
    <w:rsid w:val="007D10F6"/>
    <w:rsid w:val="007D14C2"/>
    <w:rsid w:val="007D1996"/>
    <w:rsid w:val="007D1B8B"/>
    <w:rsid w:val="007D2245"/>
    <w:rsid w:val="007D239B"/>
    <w:rsid w:val="007D2E20"/>
    <w:rsid w:val="007D315E"/>
    <w:rsid w:val="007D3E10"/>
    <w:rsid w:val="007D3F94"/>
    <w:rsid w:val="007D492B"/>
    <w:rsid w:val="007D52C6"/>
    <w:rsid w:val="007D5494"/>
    <w:rsid w:val="007D5639"/>
    <w:rsid w:val="007D5655"/>
    <w:rsid w:val="007D5BCB"/>
    <w:rsid w:val="007D66B1"/>
    <w:rsid w:val="007D679A"/>
    <w:rsid w:val="007D69AB"/>
    <w:rsid w:val="007D7804"/>
    <w:rsid w:val="007D7C3C"/>
    <w:rsid w:val="007D7EA8"/>
    <w:rsid w:val="007E087F"/>
    <w:rsid w:val="007E0DBA"/>
    <w:rsid w:val="007E1734"/>
    <w:rsid w:val="007E1851"/>
    <w:rsid w:val="007E1C8B"/>
    <w:rsid w:val="007E1C94"/>
    <w:rsid w:val="007E1CA5"/>
    <w:rsid w:val="007E2526"/>
    <w:rsid w:val="007E3921"/>
    <w:rsid w:val="007E3B0B"/>
    <w:rsid w:val="007E45A8"/>
    <w:rsid w:val="007E4CF3"/>
    <w:rsid w:val="007E50EB"/>
    <w:rsid w:val="007E5F37"/>
    <w:rsid w:val="007E5F92"/>
    <w:rsid w:val="007E6A01"/>
    <w:rsid w:val="007E71A9"/>
    <w:rsid w:val="007F0041"/>
    <w:rsid w:val="007F0084"/>
    <w:rsid w:val="007F031F"/>
    <w:rsid w:val="007F06DC"/>
    <w:rsid w:val="007F190F"/>
    <w:rsid w:val="007F22AD"/>
    <w:rsid w:val="007F24CE"/>
    <w:rsid w:val="007F24E1"/>
    <w:rsid w:val="007F278B"/>
    <w:rsid w:val="007F31C1"/>
    <w:rsid w:val="007F3518"/>
    <w:rsid w:val="007F4341"/>
    <w:rsid w:val="007F4738"/>
    <w:rsid w:val="007F566B"/>
    <w:rsid w:val="007F56C4"/>
    <w:rsid w:val="007F5843"/>
    <w:rsid w:val="007F5940"/>
    <w:rsid w:val="007F5DE2"/>
    <w:rsid w:val="007F69C7"/>
    <w:rsid w:val="007F6E20"/>
    <w:rsid w:val="007F731E"/>
    <w:rsid w:val="007F7FEC"/>
    <w:rsid w:val="008007A8"/>
    <w:rsid w:val="00800B8F"/>
    <w:rsid w:val="00800CE8"/>
    <w:rsid w:val="0080115F"/>
    <w:rsid w:val="008011CE"/>
    <w:rsid w:val="008015FE"/>
    <w:rsid w:val="008019A0"/>
    <w:rsid w:val="0080204F"/>
    <w:rsid w:val="008024A2"/>
    <w:rsid w:val="00802C7E"/>
    <w:rsid w:val="008032CD"/>
    <w:rsid w:val="008034FC"/>
    <w:rsid w:val="00803883"/>
    <w:rsid w:val="00803B82"/>
    <w:rsid w:val="00803EF4"/>
    <w:rsid w:val="008044C6"/>
    <w:rsid w:val="008045E4"/>
    <w:rsid w:val="00804D13"/>
    <w:rsid w:val="00804EC1"/>
    <w:rsid w:val="00804FFC"/>
    <w:rsid w:val="008056C2"/>
    <w:rsid w:val="00805DB2"/>
    <w:rsid w:val="008064B0"/>
    <w:rsid w:val="00806929"/>
    <w:rsid w:val="00806D5D"/>
    <w:rsid w:val="008075F8"/>
    <w:rsid w:val="00807708"/>
    <w:rsid w:val="00807874"/>
    <w:rsid w:val="00807EB8"/>
    <w:rsid w:val="00807FE3"/>
    <w:rsid w:val="0081038E"/>
    <w:rsid w:val="00811026"/>
    <w:rsid w:val="0081165E"/>
    <w:rsid w:val="00811BD7"/>
    <w:rsid w:val="00811FB1"/>
    <w:rsid w:val="008121A2"/>
    <w:rsid w:val="00812DEF"/>
    <w:rsid w:val="00812F1F"/>
    <w:rsid w:val="00813969"/>
    <w:rsid w:val="00813ED6"/>
    <w:rsid w:val="00814BD3"/>
    <w:rsid w:val="008156C6"/>
    <w:rsid w:val="0081587E"/>
    <w:rsid w:val="008160AE"/>
    <w:rsid w:val="00816203"/>
    <w:rsid w:val="008169AE"/>
    <w:rsid w:val="0081751B"/>
    <w:rsid w:val="00817750"/>
    <w:rsid w:val="00817842"/>
    <w:rsid w:val="00820445"/>
    <w:rsid w:val="00820AB1"/>
    <w:rsid w:val="00820B29"/>
    <w:rsid w:val="00821E78"/>
    <w:rsid w:val="008225A8"/>
    <w:rsid w:val="00822BB7"/>
    <w:rsid w:val="00822D5D"/>
    <w:rsid w:val="00823974"/>
    <w:rsid w:val="00823F0E"/>
    <w:rsid w:val="008240D4"/>
    <w:rsid w:val="008243FB"/>
    <w:rsid w:val="00824407"/>
    <w:rsid w:val="00824B05"/>
    <w:rsid w:val="00825041"/>
    <w:rsid w:val="00825C13"/>
    <w:rsid w:val="00825CA1"/>
    <w:rsid w:val="00826A36"/>
    <w:rsid w:val="00827736"/>
    <w:rsid w:val="00827F56"/>
    <w:rsid w:val="0083011B"/>
    <w:rsid w:val="008305AB"/>
    <w:rsid w:val="00830B5D"/>
    <w:rsid w:val="00831051"/>
    <w:rsid w:val="008314B7"/>
    <w:rsid w:val="00831847"/>
    <w:rsid w:val="00832D55"/>
    <w:rsid w:val="00832D82"/>
    <w:rsid w:val="00833230"/>
    <w:rsid w:val="0083365E"/>
    <w:rsid w:val="0083482A"/>
    <w:rsid w:val="008359D1"/>
    <w:rsid w:val="00835D50"/>
    <w:rsid w:val="00835E3B"/>
    <w:rsid w:val="00836156"/>
    <w:rsid w:val="00836284"/>
    <w:rsid w:val="00836668"/>
    <w:rsid w:val="00836B44"/>
    <w:rsid w:val="008370B8"/>
    <w:rsid w:val="00837107"/>
    <w:rsid w:val="00837902"/>
    <w:rsid w:val="00837D1A"/>
    <w:rsid w:val="00837F18"/>
    <w:rsid w:val="008400A4"/>
    <w:rsid w:val="00841A0B"/>
    <w:rsid w:val="00841F96"/>
    <w:rsid w:val="008420DB"/>
    <w:rsid w:val="0084225D"/>
    <w:rsid w:val="0084282E"/>
    <w:rsid w:val="008430B6"/>
    <w:rsid w:val="00843166"/>
    <w:rsid w:val="0084324A"/>
    <w:rsid w:val="0084336C"/>
    <w:rsid w:val="008439D2"/>
    <w:rsid w:val="00843DC4"/>
    <w:rsid w:val="00844176"/>
    <w:rsid w:val="0084485F"/>
    <w:rsid w:val="0084635A"/>
    <w:rsid w:val="00846815"/>
    <w:rsid w:val="00846BE8"/>
    <w:rsid w:val="00846DBC"/>
    <w:rsid w:val="00847945"/>
    <w:rsid w:val="008504A4"/>
    <w:rsid w:val="0085100D"/>
    <w:rsid w:val="00851CCC"/>
    <w:rsid w:val="00851FD9"/>
    <w:rsid w:val="00852381"/>
    <w:rsid w:val="00852832"/>
    <w:rsid w:val="00852B89"/>
    <w:rsid w:val="00852EA4"/>
    <w:rsid w:val="0085506B"/>
    <w:rsid w:val="00855198"/>
    <w:rsid w:val="0085529E"/>
    <w:rsid w:val="008559DE"/>
    <w:rsid w:val="00855D7F"/>
    <w:rsid w:val="00856AFA"/>
    <w:rsid w:val="00856FE3"/>
    <w:rsid w:val="00857139"/>
    <w:rsid w:val="00857AE4"/>
    <w:rsid w:val="00857F7D"/>
    <w:rsid w:val="00857FC1"/>
    <w:rsid w:val="0086034B"/>
    <w:rsid w:val="00860889"/>
    <w:rsid w:val="00860A6A"/>
    <w:rsid w:val="00860C40"/>
    <w:rsid w:val="008619AD"/>
    <w:rsid w:val="00862525"/>
    <w:rsid w:val="00862F67"/>
    <w:rsid w:val="0086395B"/>
    <w:rsid w:val="008640ED"/>
    <w:rsid w:val="0086488F"/>
    <w:rsid w:val="0086565F"/>
    <w:rsid w:val="00865DDC"/>
    <w:rsid w:val="00866311"/>
    <w:rsid w:val="00866C82"/>
    <w:rsid w:val="00867043"/>
    <w:rsid w:val="008701CA"/>
    <w:rsid w:val="0087022D"/>
    <w:rsid w:val="00870C74"/>
    <w:rsid w:val="008723CC"/>
    <w:rsid w:val="00872439"/>
    <w:rsid w:val="008724D8"/>
    <w:rsid w:val="00872A91"/>
    <w:rsid w:val="0087320C"/>
    <w:rsid w:val="00873219"/>
    <w:rsid w:val="00873D39"/>
    <w:rsid w:val="008744D8"/>
    <w:rsid w:val="008747F9"/>
    <w:rsid w:val="00874D3F"/>
    <w:rsid w:val="00874D98"/>
    <w:rsid w:val="0087511F"/>
    <w:rsid w:val="0087578D"/>
    <w:rsid w:val="00875FFC"/>
    <w:rsid w:val="00876D4A"/>
    <w:rsid w:val="00876F3E"/>
    <w:rsid w:val="0087729E"/>
    <w:rsid w:val="00877878"/>
    <w:rsid w:val="008778AF"/>
    <w:rsid w:val="008806A8"/>
    <w:rsid w:val="00880F9A"/>
    <w:rsid w:val="00881134"/>
    <w:rsid w:val="0088125D"/>
    <w:rsid w:val="008813B7"/>
    <w:rsid w:val="0088141D"/>
    <w:rsid w:val="0088157F"/>
    <w:rsid w:val="0088294C"/>
    <w:rsid w:val="008829A9"/>
    <w:rsid w:val="00882CEC"/>
    <w:rsid w:val="00882F3C"/>
    <w:rsid w:val="008834F4"/>
    <w:rsid w:val="008837E4"/>
    <w:rsid w:val="0088463E"/>
    <w:rsid w:val="0088498E"/>
    <w:rsid w:val="00884A13"/>
    <w:rsid w:val="00885055"/>
    <w:rsid w:val="008851E2"/>
    <w:rsid w:val="00886E97"/>
    <w:rsid w:val="00887961"/>
    <w:rsid w:val="00890C44"/>
    <w:rsid w:val="00891E6E"/>
    <w:rsid w:val="00892511"/>
    <w:rsid w:val="00892DB6"/>
    <w:rsid w:val="00893D46"/>
    <w:rsid w:val="008949D4"/>
    <w:rsid w:val="00894DCE"/>
    <w:rsid w:val="00894EAF"/>
    <w:rsid w:val="00895204"/>
    <w:rsid w:val="008952E8"/>
    <w:rsid w:val="00895464"/>
    <w:rsid w:val="00895910"/>
    <w:rsid w:val="00895A15"/>
    <w:rsid w:val="00895DDD"/>
    <w:rsid w:val="00895E23"/>
    <w:rsid w:val="00896346"/>
    <w:rsid w:val="0089644A"/>
    <w:rsid w:val="00896532"/>
    <w:rsid w:val="008974EF"/>
    <w:rsid w:val="0089753B"/>
    <w:rsid w:val="00897D3C"/>
    <w:rsid w:val="008A053E"/>
    <w:rsid w:val="008A138E"/>
    <w:rsid w:val="008A153A"/>
    <w:rsid w:val="008A1AE5"/>
    <w:rsid w:val="008A1F1D"/>
    <w:rsid w:val="008A1F46"/>
    <w:rsid w:val="008A2944"/>
    <w:rsid w:val="008A3065"/>
    <w:rsid w:val="008A3AB6"/>
    <w:rsid w:val="008A40F4"/>
    <w:rsid w:val="008A47BC"/>
    <w:rsid w:val="008A4AF2"/>
    <w:rsid w:val="008A4B37"/>
    <w:rsid w:val="008A50B0"/>
    <w:rsid w:val="008A50D9"/>
    <w:rsid w:val="008A5C23"/>
    <w:rsid w:val="008A5C9A"/>
    <w:rsid w:val="008A5F66"/>
    <w:rsid w:val="008A623F"/>
    <w:rsid w:val="008A6320"/>
    <w:rsid w:val="008A6FAA"/>
    <w:rsid w:val="008A7370"/>
    <w:rsid w:val="008A76A1"/>
    <w:rsid w:val="008A7BD8"/>
    <w:rsid w:val="008B0E14"/>
    <w:rsid w:val="008B0FC8"/>
    <w:rsid w:val="008B1718"/>
    <w:rsid w:val="008B23E5"/>
    <w:rsid w:val="008B2671"/>
    <w:rsid w:val="008B35F2"/>
    <w:rsid w:val="008B37DF"/>
    <w:rsid w:val="008B3C13"/>
    <w:rsid w:val="008B3D2A"/>
    <w:rsid w:val="008B46A9"/>
    <w:rsid w:val="008B4DBE"/>
    <w:rsid w:val="008B5308"/>
    <w:rsid w:val="008B5516"/>
    <w:rsid w:val="008B553A"/>
    <w:rsid w:val="008B5A7D"/>
    <w:rsid w:val="008B62D8"/>
    <w:rsid w:val="008B6F98"/>
    <w:rsid w:val="008B71D6"/>
    <w:rsid w:val="008B7650"/>
    <w:rsid w:val="008B7E0E"/>
    <w:rsid w:val="008B7E1D"/>
    <w:rsid w:val="008C0131"/>
    <w:rsid w:val="008C0A0E"/>
    <w:rsid w:val="008C1C4E"/>
    <w:rsid w:val="008C1DBD"/>
    <w:rsid w:val="008C3193"/>
    <w:rsid w:val="008C3E09"/>
    <w:rsid w:val="008C47F6"/>
    <w:rsid w:val="008C4AA2"/>
    <w:rsid w:val="008C4C19"/>
    <w:rsid w:val="008C4D37"/>
    <w:rsid w:val="008C4D5A"/>
    <w:rsid w:val="008C4D9A"/>
    <w:rsid w:val="008C50EA"/>
    <w:rsid w:val="008C6D88"/>
    <w:rsid w:val="008C7A84"/>
    <w:rsid w:val="008C7C9D"/>
    <w:rsid w:val="008D02E7"/>
    <w:rsid w:val="008D0628"/>
    <w:rsid w:val="008D0817"/>
    <w:rsid w:val="008D0A86"/>
    <w:rsid w:val="008D0FA6"/>
    <w:rsid w:val="008D1E6E"/>
    <w:rsid w:val="008D1E8B"/>
    <w:rsid w:val="008D1EB7"/>
    <w:rsid w:val="008D205E"/>
    <w:rsid w:val="008D247D"/>
    <w:rsid w:val="008D2517"/>
    <w:rsid w:val="008D26D5"/>
    <w:rsid w:val="008D2F41"/>
    <w:rsid w:val="008D3F5F"/>
    <w:rsid w:val="008D40E2"/>
    <w:rsid w:val="008D437B"/>
    <w:rsid w:val="008D4487"/>
    <w:rsid w:val="008D47AA"/>
    <w:rsid w:val="008D47F6"/>
    <w:rsid w:val="008D4DD0"/>
    <w:rsid w:val="008D50B8"/>
    <w:rsid w:val="008D5C82"/>
    <w:rsid w:val="008D5C90"/>
    <w:rsid w:val="008D5FB9"/>
    <w:rsid w:val="008D623E"/>
    <w:rsid w:val="008D63AC"/>
    <w:rsid w:val="008D6DEA"/>
    <w:rsid w:val="008D70F2"/>
    <w:rsid w:val="008D7573"/>
    <w:rsid w:val="008D7C91"/>
    <w:rsid w:val="008E0524"/>
    <w:rsid w:val="008E0602"/>
    <w:rsid w:val="008E0A7F"/>
    <w:rsid w:val="008E1022"/>
    <w:rsid w:val="008E1058"/>
    <w:rsid w:val="008E1AEF"/>
    <w:rsid w:val="008E1C5F"/>
    <w:rsid w:val="008E206E"/>
    <w:rsid w:val="008E2DC0"/>
    <w:rsid w:val="008E30A6"/>
    <w:rsid w:val="008E313F"/>
    <w:rsid w:val="008E317E"/>
    <w:rsid w:val="008E3E46"/>
    <w:rsid w:val="008E4641"/>
    <w:rsid w:val="008E4CDF"/>
    <w:rsid w:val="008E5034"/>
    <w:rsid w:val="008E510F"/>
    <w:rsid w:val="008E52B0"/>
    <w:rsid w:val="008E5E3D"/>
    <w:rsid w:val="008E6875"/>
    <w:rsid w:val="008E6D0B"/>
    <w:rsid w:val="008E7B53"/>
    <w:rsid w:val="008F11E0"/>
    <w:rsid w:val="008F175F"/>
    <w:rsid w:val="008F17FC"/>
    <w:rsid w:val="008F1B23"/>
    <w:rsid w:val="008F2156"/>
    <w:rsid w:val="008F2445"/>
    <w:rsid w:val="008F3CF5"/>
    <w:rsid w:val="008F3E6E"/>
    <w:rsid w:val="008F4471"/>
    <w:rsid w:val="008F4685"/>
    <w:rsid w:val="008F6342"/>
    <w:rsid w:val="008F6451"/>
    <w:rsid w:val="008F6461"/>
    <w:rsid w:val="008F6685"/>
    <w:rsid w:val="008F669E"/>
    <w:rsid w:val="008F6904"/>
    <w:rsid w:val="008F6D65"/>
    <w:rsid w:val="008F72B6"/>
    <w:rsid w:val="008F7F0C"/>
    <w:rsid w:val="009000B6"/>
    <w:rsid w:val="009008AD"/>
    <w:rsid w:val="009009BA"/>
    <w:rsid w:val="00900EA5"/>
    <w:rsid w:val="0090103F"/>
    <w:rsid w:val="00901755"/>
    <w:rsid w:val="00901A1F"/>
    <w:rsid w:val="00901D5F"/>
    <w:rsid w:val="00902076"/>
    <w:rsid w:val="00902E79"/>
    <w:rsid w:val="00902E9E"/>
    <w:rsid w:val="00903ED4"/>
    <w:rsid w:val="00904908"/>
    <w:rsid w:val="009050D1"/>
    <w:rsid w:val="009051E1"/>
    <w:rsid w:val="00906DD5"/>
    <w:rsid w:val="009078CB"/>
    <w:rsid w:val="009108E5"/>
    <w:rsid w:val="00910F69"/>
    <w:rsid w:val="009110D7"/>
    <w:rsid w:val="009116FD"/>
    <w:rsid w:val="00911E0F"/>
    <w:rsid w:val="00911FA5"/>
    <w:rsid w:val="00912277"/>
    <w:rsid w:val="00913446"/>
    <w:rsid w:val="00913722"/>
    <w:rsid w:val="009139EA"/>
    <w:rsid w:val="00913FA1"/>
    <w:rsid w:val="0091451E"/>
    <w:rsid w:val="0091472B"/>
    <w:rsid w:val="0091484E"/>
    <w:rsid w:val="00914BE9"/>
    <w:rsid w:val="00915C6F"/>
    <w:rsid w:val="00916614"/>
    <w:rsid w:val="009166B4"/>
    <w:rsid w:val="0091742F"/>
    <w:rsid w:val="009174E4"/>
    <w:rsid w:val="0091795F"/>
    <w:rsid w:val="00917AFB"/>
    <w:rsid w:val="00917C40"/>
    <w:rsid w:val="00917F3E"/>
    <w:rsid w:val="0092001B"/>
    <w:rsid w:val="009203A8"/>
    <w:rsid w:val="009205FC"/>
    <w:rsid w:val="00921ABA"/>
    <w:rsid w:val="00921CF1"/>
    <w:rsid w:val="009228EC"/>
    <w:rsid w:val="00923743"/>
    <w:rsid w:val="00924103"/>
    <w:rsid w:val="0092445E"/>
    <w:rsid w:val="00924675"/>
    <w:rsid w:val="00924949"/>
    <w:rsid w:val="009260AB"/>
    <w:rsid w:val="00926128"/>
    <w:rsid w:val="00926348"/>
    <w:rsid w:val="00926E20"/>
    <w:rsid w:val="009271EA"/>
    <w:rsid w:val="00927C08"/>
    <w:rsid w:val="009300E4"/>
    <w:rsid w:val="009306DA"/>
    <w:rsid w:val="00930F2E"/>
    <w:rsid w:val="00931280"/>
    <w:rsid w:val="00931D77"/>
    <w:rsid w:val="00931FED"/>
    <w:rsid w:val="00932C2B"/>
    <w:rsid w:val="009332B7"/>
    <w:rsid w:val="00933E55"/>
    <w:rsid w:val="00933F61"/>
    <w:rsid w:val="009349EA"/>
    <w:rsid w:val="00935409"/>
    <w:rsid w:val="00935BC1"/>
    <w:rsid w:val="0093659F"/>
    <w:rsid w:val="009375EE"/>
    <w:rsid w:val="00937FBE"/>
    <w:rsid w:val="009405F7"/>
    <w:rsid w:val="00940913"/>
    <w:rsid w:val="00940E33"/>
    <w:rsid w:val="009410E4"/>
    <w:rsid w:val="009415E7"/>
    <w:rsid w:val="00941600"/>
    <w:rsid w:val="009417BE"/>
    <w:rsid w:val="00941BDB"/>
    <w:rsid w:val="00941E6F"/>
    <w:rsid w:val="00942469"/>
    <w:rsid w:val="0094285C"/>
    <w:rsid w:val="00943477"/>
    <w:rsid w:val="009435E2"/>
    <w:rsid w:val="00943756"/>
    <w:rsid w:val="00944131"/>
    <w:rsid w:val="00944378"/>
    <w:rsid w:val="00944619"/>
    <w:rsid w:val="009446C9"/>
    <w:rsid w:val="00944F28"/>
    <w:rsid w:val="00945269"/>
    <w:rsid w:val="00945A61"/>
    <w:rsid w:val="00946155"/>
    <w:rsid w:val="00946912"/>
    <w:rsid w:val="00946D92"/>
    <w:rsid w:val="00950743"/>
    <w:rsid w:val="00950827"/>
    <w:rsid w:val="00950834"/>
    <w:rsid w:val="009516DE"/>
    <w:rsid w:val="00951F30"/>
    <w:rsid w:val="009529D9"/>
    <w:rsid w:val="00953239"/>
    <w:rsid w:val="00953D71"/>
    <w:rsid w:val="00954142"/>
    <w:rsid w:val="00954B0F"/>
    <w:rsid w:val="009558B4"/>
    <w:rsid w:val="00955A95"/>
    <w:rsid w:val="00956B9B"/>
    <w:rsid w:val="00956CBD"/>
    <w:rsid w:val="00957041"/>
    <w:rsid w:val="009570B5"/>
    <w:rsid w:val="00957379"/>
    <w:rsid w:val="00957DBF"/>
    <w:rsid w:val="009601EA"/>
    <w:rsid w:val="009602EE"/>
    <w:rsid w:val="00960415"/>
    <w:rsid w:val="0096042A"/>
    <w:rsid w:val="0096084F"/>
    <w:rsid w:val="00960B9D"/>
    <w:rsid w:val="00960E5A"/>
    <w:rsid w:val="00960E97"/>
    <w:rsid w:val="009610EA"/>
    <w:rsid w:val="00961662"/>
    <w:rsid w:val="009616E7"/>
    <w:rsid w:val="00961C0C"/>
    <w:rsid w:val="00961E85"/>
    <w:rsid w:val="009620A1"/>
    <w:rsid w:val="00962809"/>
    <w:rsid w:val="00962E65"/>
    <w:rsid w:val="0096363D"/>
    <w:rsid w:val="00963B06"/>
    <w:rsid w:val="00963FCE"/>
    <w:rsid w:val="00964429"/>
    <w:rsid w:val="00964F8A"/>
    <w:rsid w:val="009657AA"/>
    <w:rsid w:val="00966AE5"/>
    <w:rsid w:val="00966C0B"/>
    <w:rsid w:val="00966D0C"/>
    <w:rsid w:val="00966EAE"/>
    <w:rsid w:val="00967C82"/>
    <w:rsid w:val="00967CD8"/>
    <w:rsid w:val="0097046F"/>
    <w:rsid w:val="00970706"/>
    <w:rsid w:val="00971156"/>
    <w:rsid w:val="00971264"/>
    <w:rsid w:val="009714F1"/>
    <w:rsid w:val="0097162A"/>
    <w:rsid w:val="00971FD9"/>
    <w:rsid w:val="0097202C"/>
    <w:rsid w:val="00972259"/>
    <w:rsid w:val="009730F4"/>
    <w:rsid w:val="00973511"/>
    <w:rsid w:val="009737A4"/>
    <w:rsid w:val="00974AE7"/>
    <w:rsid w:val="00974B98"/>
    <w:rsid w:val="00974D0E"/>
    <w:rsid w:val="0097505C"/>
    <w:rsid w:val="00975201"/>
    <w:rsid w:val="00975A4B"/>
    <w:rsid w:val="00975AAF"/>
    <w:rsid w:val="00975DB4"/>
    <w:rsid w:val="00976DE6"/>
    <w:rsid w:val="0097738B"/>
    <w:rsid w:val="0097743F"/>
    <w:rsid w:val="009801E1"/>
    <w:rsid w:val="0098109C"/>
    <w:rsid w:val="00981B0E"/>
    <w:rsid w:val="0098271D"/>
    <w:rsid w:val="009828E0"/>
    <w:rsid w:val="00983E34"/>
    <w:rsid w:val="009844DE"/>
    <w:rsid w:val="00984C5E"/>
    <w:rsid w:val="009852A7"/>
    <w:rsid w:val="009858FD"/>
    <w:rsid w:val="00986520"/>
    <w:rsid w:val="00986DC8"/>
    <w:rsid w:val="00987271"/>
    <w:rsid w:val="009873DF"/>
    <w:rsid w:val="00987555"/>
    <w:rsid w:val="0099085F"/>
    <w:rsid w:val="009910EB"/>
    <w:rsid w:val="00991984"/>
    <w:rsid w:val="0099220B"/>
    <w:rsid w:val="0099319D"/>
    <w:rsid w:val="00994D68"/>
    <w:rsid w:val="00995A11"/>
    <w:rsid w:val="00995CB6"/>
    <w:rsid w:val="0099720C"/>
    <w:rsid w:val="00997548"/>
    <w:rsid w:val="00997E56"/>
    <w:rsid w:val="00997FBE"/>
    <w:rsid w:val="009A02EE"/>
    <w:rsid w:val="009A053E"/>
    <w:rsid w:val="009A0FC6"/>
    <w:rsid w:val="009A12B8"/>
    <w:rsid w:val="009A14BD"/>
    <w:rsid w:val="009A1D1C"/>
    <w:rsid w:val="009A1D34"/>
    <w:rsid w:val="009A2C06"/>
    <w:rsid w:val="009A304B"/>
    <w:rsid w:val="009A3267"/>
    <w:rsid w:val="009A3E51"/>
    <w:rsid w:val="009A50B0"/>
    <w:rsid w:val="009A5DB0"/>
    <w:rsid w:val="009A5E64"/>
    <w:rsid w:val="009A6143"/>
    <w:rsid w:val="009A63CD"/>
    <w:rsid w:val="009A6C26"/>
    <w:rsid w:val="009B059F"/>
    <w:rsid w:val="009B0950"/>
    <w:rsid w:val="009B1082"/>
    <w:rsid w:val="009B1140"/>
    <w:rsid w:val="009B1448"/>
    <w:rsid w:val="009B164C"/>
    <w:rsid w:val="009B18CB"/>
    <w:rsid w:val="009B2297"/>
    <w:rsid w:val="009B2F2F"/>
    <w:rsid w:val="009B2FA5"/>
    <w:rsid w:val="009B37F9"/>
    <w:rsid w:val="009B3D55"/>
    <w:rsid w:val="009B4024"/>
    <w:rsid w:val="009B44AE"/>
    <w:rsid w:val="009B4798"/>
    <w:rsid w:val="009B5149"/>
    <w:rsid w:val="009B5530"/>
    <w:rsid w:val="009B59E6"/>
    <w:rsid w:val="009B62A6"/>
    <w:rsid w:val="009B6EC0"/>
    <w:rsid w:val="009B7387"/>
    <w:rsid w:val="009B7B5F"/>
    <w:rsid w:val="009B7EF2"/>
    <w:rsid w:val="009C017D"/>
    <w:rsid w:val="009C0830"/>
    <w:rsid w:val="009C0A32"/>
    <w:rsid w:val="009C0BF7"/>
    <w:rsid w:val="009C1923"/>
    <w:rsid w:val="009C1FF7"/>
    <w:rsid w:val="009C225C"/>
    <w:rsid w:val="009C2BCC"/>
    <w:rsid w:val="009C2E15"/>
    <w:rsid w:val="009C34CD"/>
    <w:rsid w:val="009C36AD"/>
    <w:rsid w:val="009C4190"/>
    <w:rsid w:val="009C4833"/>
    <w:rsid w:val="009C59D8"/>
    <w:rsid w:val="009C59DF"/>
    <w:rsid w:val="009C60FF"/>
    <w:rsid w:val="009C65CF"/>
    <w:rsid w:val="009C7455"/>
    <w:rsid w:val="009C76C5"/>
    <w:rsid w:val="009C79B6"/>
    <w:rsid w:val="009D09B7"/>
    <w:rsid w:val="009D0E00"/>
    <w:rsid w:val="009D155A"/>
    <w:rsid w:val="009D1562"/>
    <w:rsid w:val="009D20EE"/>
    <w:rsid w:val="009D234B"/>
    <w:rsid w:val="009D2511"/>
    <w:rsid w:val="009D2716"/>
    <w:rsid w:val="009D2A56"/>
    <w:rsid w:val="009D39D8"/>
    <w:rsid w:val="009D482B"/>
    <w:rsid w:val="009D4B6E"/>
    <w:rsid w:val="009D596C"/>
    <w:rsid w:val="009D5B8F"/>
    <w:rsid w:val="009D5E5D"/>
    <w:rsid w:val="009D60E5"/>
    <w:rsid w:val="009D6129"/>
    <w:rsid w:val="009D6BBE"/>
    <w:rsid w:val="009D757E"/>
    <w:rsid w:val="009D7A23"/>
    <w:rsid w:val="009D7F17"/>
    <w:rsid w:val="009D7F97"/>
    <w:rsid w:val="009E0341"/>
    <w:rsid w:val="009E0819"/>
    <w:rsid w:val="009E18B5"/>
    <w:rsid w:val="009E275A"/>
    <w:rsid w:val="009E27D5"/>
    <w:rsid w:val="009E2F5A"/>
    <w:rsid w:val="009E385B"/>
    <w:rsid w:val="009E38A5"/>
    <w:rsid w:val="009E3FD2"/>
    <w:rsid w:val="009E5016"/>
    <w:rsid w:val="009E522C"/>
    <w:rsid w:val="009E5CAB"/>
    <w:rsid w:val="009E5FFD"/>
    <w:rsid w:val="009E60BC"/>
    <w:rsid w:val="009E66D1"/>
    <w:rsid w:val="009E6856"/>
    <w:rsid w:val="009E70A1"/>
    <w:rsid w:val="009F0029"/>
    <w:rsid w:val="009F034F"/>
    <w:rsid w:val="009F06C1"/>
    <w:rsid w:val="009F09A6"/>
    <w:rsid w:val="009F0C08"/>
    <w:rsid w:val="009F0E1A"/>
    <w:rsid w:val="009F2615"/>
    <w:rsid w:val="009F2980"/>
    <w:rsid w:val="009F316D"/>
    <w:rsid w:val="009F3223"/>
    <w:rsid w:val="009F3410"/>
    <w:rsid w:val="009F4E67"/>
    <w:rsid w:val="009F73DC"/>
    <w:rsid w:val="009F760D"/>
    <w:rsid w:val="009F76DA"/>
    <w:rsid w:val="009F7767"/>
    <w:rsid w:val="009F7BB7"/>
    <w:rsid w:val="00A0020F"/>
    <w:rsid w:val="00A0065F"/>
    <w:rsid w:val="00A009CC"/>
    <w:rsid w:val="00A00CAB"/>
    <w:rsid w:val="00A00DDC"/>
    <w:rsid w:val="00A01190"/>
    <w:rsid w:val="00A013D1"/>
    <w:rsid w:val="00A01E41"/>
    <w:rsid w:val="00A02412"/>
    <w:rsid w:val="00A03619"/>
    <w:rsid w:val="00A0396B"/>
    <w:rsid w:val="00A03A98"/>
    <w:rsid w:val="00A03DFA"/>
    <w:rsid w:val="00A03E9D"/>
    <w:rsid w:val="00A03F3D"/>
    <w:rsid w:val="00A04AF9"/>
    <w:rsid w:val="00A05577"/>
    <w:rsid w:val="00A05F88"/>
    <w:rsid w:val="00A063FE"/>
    <w:rsid w:val="00A06768"/>
    <w:rsid w:val="00A06CE4"/>
    <w:rsid w:val="00A06DA8"/>
    <w:rsid w:val="00A07C4F"/>
    <w:rsid w:val="00A07FF8"/>
    <w:rsid w:val="00A10433"/>
    <w:rsid w:val="00A10790"/>
    <w:rsid w:val="00A10D5B"/>
    <w:rsid w:val="00A11414"/>
    <w:rsid w:val="00A11A02"/>
    <w:rsid w:val="00A12346"/>
    <w:rsid w:val="00A12863"/>
    <w:rsid w:val="00A12CD7"/>
    <w:rsid w:val="00A13246"/>
    <w:rsid w:val="00A13A11"/>
    <w:rsid w:val="00A13C3F"/>
    <w:rsid w:val="00A14293"/>
    <w:rsid w:val="00A14792"/>
    <w:rsid w:val="00A1488E"/>
    <w:rsid w:val="00A15543"/>
    <w:rsid w:val="00A158BD"/>
    <w:rsid w:val="00A160A2"/>
    <w:rsid w:val="00A16E84"/>
    <w:rsid w:val="00A1704D"/>
    <w:rsid w:val="00A1708D"/>
    <w:rsid w:val="00A173BE"/>
    <w:rsid w:val="00A178FB"/>
    <w:rsid w:val="00A179FA"/>
    <w:rsid w:val="00A17ACF"/>
    <w:rsid w:val="00A2002F"/>
    <w:rsid w:val="00A207C1"/>
    <w:rsid w:val="00A21197"/>
    <w:rsid w:val="00A21F68"/>
    <w:rsid w:val="00A23ADA"/>
    <w:rsid w:val="00A241E3"/>
    <w:rsid w:val="00A24921"/>
    <w:rsid w:val="00A2527D"/>
    <w:rsid w:val="00A2575F"/>
    <w:rsid w:val="00A25A24"/>
    <w:rsid w:val="00A25B2C"/>
    <w:rsid w:val="00A25F83"/>
    <w:rsid w:val="00A266D3"/>
    <w:rsid w:val="00A26A3A"/>
    <w:rsid w:val="00A26B86"/>
    <w:rsid w:val="00A26C91"/>
    <w:rsid w:val="00A27CC7"/>
    <w:rsid w:val="00A3007A"/>
    <w:rsid w:val="00A30111"/>
    <w:rsid w:val="00A301C0"/>
    <w:rsid w:val="00A308EC"/>
    <w:rsid w:val="00A30ABE"/>
    <w:rsid w:val="00A30B12"/>
    <w:rsid w:val="00A31362"/>
    <w:rsid w:val="00A31746"/>
    <w:rsid w:val="00A31AB8"/>
    <w:rsid w:val="00A31F19"/>
    <w:rsid w:val="00A32A23"/>
    <w:rsid w:val="00A32AEB"/>
    <w:rsid w:val="00A33768"/>
    <w:rsid w:val="00A33834"/>
    <w:rsid w:val="00A33BC6"/>
    <w:rsid w:val="00A33E8B"/>
    <w:rsid w:val="00A3407D"/>
    <w:rsid w:val="00A340B3"/>
    <w:rsid w:val="00A35322"/>
    <w:rsid w:val="00A369EE"/>
    <w:rsid w:val="00A36B10"/>
    <w:rsid w:val="00A36F0B"/>
    <w:rsid w:val="00A37041"/>
    <w:rsid w:val="00A37053"/>
    <w:rsid w:val="00A3710A"/>
    <w:rsid w:val="00A40055"/>
    <w:rsid w:val="00A402ED"/>
    <w:rsid w:val="00A4061C"/>
    <w:rsid w:val="00A4074A"/>
    <w:rsid w:val="00A41141"/>
    <w:rsid w:val="00A4158E"/>
    <w:rsid w:val="00A4181E"/>
    <w:rsid w:val="00A41E1B"/>
    <w:rsid w:val="00A41E32"/>
    <w:rsid w:val="00A41EC6"/>
    <w:rsid w:val="00A426BC"/>
    <w:rsid w:val="00A42D25"/>
    <w:rsid w:val="00A4310A"/>
    <w:rsid w:val="00A43491"/>
    <w:rsid w:val="00A43914"/>
    <w:rsid w:val="00A448AB"/>
    <w:rsid w:val="00A44A6E"/>
    <w:rsid w:val="00A455B8"/>
    <w:rsid w:val="00A45893"/>
    <w:rsid w:val="00A45B64"/>
    <w:rsid w:val="00A461B3"/>
    <w:rsid w:val="00A46383"/>
    <w:rsid w:val="00A466DF"/>
    <w:rsid w:val="00A46A1F"/>
    <w:rsid w:val="00A4700D"/>
    <w:rsid w:val="00A47BF3"/>
    <w:rsid w:val="00A47BF8"/>
    <w:rsid w:val="00A500FF"/>
    <w:rsid w:val="00A519AA"/>
    <w:rsid w:val="00A51C1F"/>
    <w:rsid w:val="00A51F3C"/>
    <w:rsid w:val="00A528D3"/>
    <w:rsid w:val="00A531E3"/>
    <w:rsid w:val="00A53305"/>
    <w:rsid w:val="00A5386A"/>
    <w:rsid w:val="00A53956"/>
    <w:rsid w:val="00A53BC7"/>
    <w:rsid w:val="00A53E14"/>
    <w:rsid w:val="00A54246"/>
    <w:rsid w:val="00A549CB"/>
    <w:rsid w:val="00A54EA0"/>
    <w:rsid w:val="00A55622"/>
    <w:rsid w:val="00A55AFB"/>
    <w:rsid w:val="00A55C83"/>
    <w:rsid w:val="00A561CB"/>
    <w:rsid w:val="00A57997"/>
    <w:rsid w:val="00A57E05"/>
    <w:rsid w:val="00A60790"/>
    <w:rsid w:val="00A609FC"/>
    <w:rsid w:val="00A6156E"/>
    <w:rsid w:val="00A61722"/>
    <w:rsid w:val="00A6203C"/>
    <w:rsid w:val="00A628DF"/>
    <w:rsid w:val="00A62A65"/>
    <w:rsid w:val="00A63DBE"/>
    <w:rsid w:val="00A647D6"/>
    <w:rsid w:val="00A64ECC"/>
    <w:rsid w:val="00A64FBE"/>
    <w:rsid w:val="00A655C1"/>
    <w:rsid w:val="00A66A2A"/>
    <w:rsid w:val="00A6744C"/>
    <w:rsid w:val="00A67FD8"/>
    <w:rsid w:val="00A7032C"/>
    <w:rsid w:val="00A71220"/>
    <w:rsid w:val="00A7142E"/>
    <w:rsid w:val="00A728CE"/>
    <w:rsid w:val="00A72F59"/>
    <w:rsid w:val="00A73192"/>
    <w:rsid w:val="00A73AEC"/>
    <w:rsid w:val="00A741BB"/>
    <w:rsid w:val="00A75CA4"/>
    <w:rsid w:val="00A75ED4"/>
    <w:rsid w:val="00A76C0B"/>
    <w:rsid w:val="00A7730E"/>
    <w:rsid w:val="00A776A6"/>
    <w:rsid w:val="00A77962"/>
    <w:rsid w:val="00A77A2E"/>
    <w:rsid w:val="00A80242"/>
    <w:rsid w:val="00A807DE"/>
    <w:rsid w:val="00A80ACA"/>
    <w:rsid w:val="00A80CEB"/>
    <w:rsid w:val="00A81220"/>
    <w:rsid w:val="00A81737"/>
    <w:rsid w:val="00A81AA5"/>
    <w:rsid w:val="00A82893"/>
    <w:rsid w:val="00A8294E"/>
    <w:rsid w:val="00A83AA5"/>
    <w:rsid w:val="00A83CED"/>
    <w:rsid w:val="00A841A6"/>
    <w:rsid w:val="00A841EF"/>
    <w:rsid w:val="00A84354"/>
    <w:rsid w:val="00A857CD"/>
    <w:rsid w:val="00A85ABF"/>
    <w:rsid w:val="00A85BEC"/>
    <w:rsid w:val="00A85D03"/>
    <w:rsid w:val="00A85FDB"/>
    <w:rsid w:val="00A8685C"/>
    <w:rsid w:val="00A86A69"/>
    <w:rsid w:val="00A86AED"/>
    <w:rsid w:val="00A86B12"/>
    <w:rsid w:val="00A86C57"/>
    <w:rsid w:val="00A87265"/>
    <w:rsid w:val="00A87CF9"/>
    <w:rsid w:val="00A9000F"/>
    <w:rsid w:val="00A9082B"/>
    <w:rsid w:val="00A90BC7"/>
    <w:rsid w:val="00A90E1C"/>
    <w:rsid w:val="00A90FF7"/>
    <w:rsid w:val="00A9121C"/>
    <w:rsid w:val="00A91826"/>
    <w:rsid w:val="00A91AD0"/>
    <w:rsid w:val="00A93158"/>
    <w:rsid w:val="00A9358B"/>
    <w:rsid w:val="00A93827"/>
    <w:rsid w:val="00A93BC4"/>
    <w:rsid w:val="00A9411D"/>
    <w:rsid w:val="00A9415B"/>
    <w:rsid w:val="00A94785"/>
    <w:rsid w:val="00A948DA"/>
    <w:rsid w:val="00A94BEC"/>
    <w:rsid w:val="00A94D62"/>
    <w:rsid w:val="00A95498"/>
    <w:rsid w:val="00A95B34"/>
    <w:rsid w:val="00A9601A"/>
    <w:rsid w:val="00A97861"/>
    <w:rsid w:val="00AA025D"/>
    <w:rsid w:val="00AA090D"/>
    <w:rsid w:val="00AA0CBE"/>
    <w:rsid w:val="00AA0DCB"/>
    <w:rsid w:val="00AA0F23"/>
    <w:rsid w:val="00AA0FB6"/>
    <w:rsid w:val="00AA14A8"/>
    <w:rsid w:val="00AA16C1"/>
    <w:rsid w:val="00AA1797"/>
    <w:rsid w:val="00AA1ED3"/>
    <w:rsid w:val="00AA2810"/>
    <w:rsid w:val="00AA2A44"/>
    <w:rsid w:val="00AA2E51"/>
    <w:rsid w:val="00AA36C9"/>
    <w:rsid w:val="00AA3AB7"/>
    <w:rsid w:val="00AA3E0A"/>
    <w:rsid w:val="00AA406B"/>
    <w:rsid w:val="00AA4746"/>
    <w:rsid w:val="00AA4ED6"/>
    <w:rsid w:val="00AA5DB4"/>
    <w:rsid w:val="00AA76D3"/>
    <w:rsid w:val="00AA7975"/>
    <w:rsid w:val="00AA7F80"/>
    <w:rsid w:val="00AB0320"/>
    <w:rsid w:val="00AB0A07"/>
    <w:rsid w:val="00AB131B"/>
    <w:rsid w:val="00AB21EA"/>
    <w:rsid w:val="00AB2313"/>
    <w:rsid w:val="00AB2741"/>
    <w:rsid w:val="00AB3049"/>
    <w:rsid w:val="00AB4EEC"/>
    <w:rsid w:val="00AB57C1"/>
    <w:rsid w:val="00AB5C72"/>
    <w:rsid w:val="00AB6E7F"/>
    <w:rsid w:val="00AB6E84"/>
    <w:rsid w:val="00AB6FB2"/>
    <w:rsid w:val="00AB72B6"/>
    <w:rsid w:val="00AB732D"/>
    <w:rsid w:val="00AB7C86"/>
    <w:rsid w:val="00AB7D45"/>
    <w:rsid w:val="00AC022E"/>
    <w:rsid w:val="00AC0339"/>
    <w:rsid w:val="00AC05D6"/>
    <w:rsid w:val="00AC0642"/>
    <w:rsid w:val="00AC07FF"/>
    <w:rsid w:val="00AC0807"/>
    <w:rsid w:val="00AC080B"/>
    <w:rsid w:val="00AC0974"/>
    <w:rsid w:val="00AC0BBA"/>
    <w:rsid w:val="00AC0F3B"/>
    <w:rsid w:val="00AC2BCE"/>
    <w:rsid w:val="00AC2E4C"/>
    <w:rsid w:val="00AC32E8"/>
    <w:rsid w:val="00AC3366"/>
    <w:rsid w:val="00AC3E1F"/>
    <w:rsid w:val="00AC3EDA"/>
    <w:rsid w:val="00AC4163"/>
    <w:rsid w:val="00AC46E8"/>
    <w:rsid w:val="00AC48C3"/>
    <w:rsid w:val="00AC4900"/>
    <w:rsid w:val="00AC492E"/>
    <w:rsid w:val="00AC4B61"/>
    <w:rsid w:val="00AC4DD1"/>
    <w:rsid w:val="00AC5582"/>
    <w:rsid w:val="00AC5EEB"/>
    <w:rsid w:val="00AC6044"/>
    <w:rsid w:val="00AC6419"/>
    <w:rsid w:val="00AC689D"/>
    <w:rsid w:val="00AC6B05"/>
    <w:rsid w:val="00AC750B"/>
    <w:rsid w:val="00AC7CB3"/>
    <w:rsid w:val="00AC7E35"/>
    <w:rsid w:val="00AD05E5"/>
    <w:rsid w:val="00AD16B7"/>
    <w:rsid w:val="00AD18A4"/>
    <w:rsid w:val="00AD192F"/>
    <w:rsid w:val="00AD1BB8"/>
    <w:rsid w:val="00AD385D"/>
    <w:rsid w:val="00AD399E"/>
    <w:rsid w:val="00AD3B54"/>
    <w:rsid w:val="00AD3CBB"/>
    <w:rsid w:val="00AD4ED5"/>
    <w:rsid w:val="00AD50CF"/>
    <w:rsid w:val="00AD52FF"/>
    <w:rsid w:val="00AD5391"/>
    <w:rsid w:val="00AD62FE"/>
    <w:rsid w:val="00AD6426"/>
    <w:rsid w:val="00AD6DBE"/>
    <w:rsid w:val="00AD77FF"/>
    <w:rsid w:val="00AD7874"/>
    <w:rsid w:val="00AD7F7F"/>
    <w:rsid w:val="00AE0C57"/>
    <w:rsid w:val="00AE17C6"/>
    <w:rsid w:val="00AE196D"/>
    <w:rsid w:val="00AE1DB2"/>
    <w:rsid w:val="00AE1DC6"/>
    <w:rsid w:val="00AE264E"/>
    <w:rsid w:val="00AE2699"/>
    <w:rsid w:val="00AE27EA"/>
    <w:rsid w:val="00AE29C2"/>
    <w:rsid w:val="00AE2FEE"/>
    <w:rsid w:val="00AE313F"/>
    <w:rsid w:val="00AE346D"/>
    <w:rsid w:val="00AE3777"/>
    <w:rsid w:val="00AE3F6F"/>
    <w:rsid w:val="00AE4AAD"/>
    <w:rsid w:val="00AE4FD0"/>
    <w:rsid w:val="00AE63A4"/>
    <w:rsid w:val="00AE6631"/>
    <w:rsid w:val="00AE69AE"/>
    <w:rsid w:val="00AE6DB8"/>
    <w:rsid w:val="00AE7113"/>
    <w:rsid w:val="00AE7968"/>
    <w:rsid w:val="00AE7ADB"/>
    <w:rsid w:val="00AF0277"/>
    <w:rsid w:val="00AF089C"/>
    <w:rsid w:val="00AF14C7"/>
    <w:rsid w:val="00AF1726"/>
    <w:rsid w:val="00AF4962"/>
    <w:rsid w:val="00AF4CD1"/>
    <w:rsid w:val="00AF4F62"/>
    <w:rsid w:val="00AF54C6"/>
    <w:rsid w:val="00AF5F79"/>
    <w:rsid w:val="00AF6443"/>
    <w:rsid w:val="00AF66A6"/>
    <w:rsid w:val="00AF66BA"/>
    <w:rsid w:val="00AF66F7"/>
    <w:rsid w:val="00AF6ACF"/>
    <w:rsid w:val="00AF6E21"/>
    <w:rsid w:val="00AF7EAA"/>
    <w:rsid w:val="00B00085"/>
    <w:rsid w:val="00B0078B"/>
    <w:rsid w:val="00B009CC"/>
    <w:rsid w:val="00B00EB5"/>
    <w:rsid w:val="00B0183B"/>
    <w:rsid w:val="00B01AB5"/>
    <w:rsid w:val="00B02263"/>
    <w:rsid w:val="00B03CD9"/>
    <w:rsid w:val="00B03D34"/>
    <w:rsid w:val="00B03DAA"/>
    <w:rsid w:val="00B03EF9"/>
    <w:rsid w:val="00B04485"/>
    <w:rsid w:val="00B04702"/>
    <w:rsid w:val="00B053F5"/>
    <w:rsid w:val="00B0545A"/>
    <w:rsid w:val="00B055D2"/>
    <w:rsid w:val="00B0580A"/>
    <w:rsid w:val="00B05DD7"/>
    <w:rsid w:val="00B05FDF"/>
    <w:rsid w:val="00B0674D"/>
    <w:rsid w:val="00B068E7"/>
    <w:rsid w:val="00B06B47"/>
    <w:rsid w:val="00B07B00"/>
    <w:rsid w:val="00B1034B"/>
    <w:rsid w:val="00B106D0"/>
    <w:rsid w:val="00B11390"/>
    <w:rsid w:val="00B11D48"/>
    <w:rsid w:val="00B13F6F"/>
    <w:rsid w:val="00B14217"/>
    <w:rsid w:val="00B147AE"/>
    <w:rsid w:val="00B147F1"/>
    <w:rsid w:val="00B14824"/>
    <w:rsid w:val="00B148BD"/>
    <w:rsid w:val="00B15B10"/>
    <w:rsid w:val="00B1698F"/>
    <w:rsid w:val="00B16D09"/>
    <w:rsid w:val="00B17104"/>
    <w:rsid w:val="00B1723C"/>
    <w:rsid w:val="00B1734C"/>
    <w:rsid w:val="00B177F0"/>
    <w:rsid w:val="00B20573"/>
    <w:rsid w:val="00B20734"/>
    <w:rsid w:val="00B20B29"/>
    <w:rsid w:val="00B2136B"/>
    <w:rsid w:val="00B2180C"/>
    <w:rsid w:val="00B21842"/>
    <w:rsid w:val="00B21D2D"/>
    <w:rsid w:val="00B21E4A"/>
    <w:rsid w:val="00B21F95"/>
    <w:rsid w:val="00B22EB3"/>
    <w:rsid w:val="00B24203"/>
    <w:rsid w:val="00B242B5"/>
    <w:rsid w:val="00B2457D"/>
    <w:rsid w:val="00B245BF"/>
    <w:rsid w:val="00B24AFA"/>
    <w:rsid w:val="00B24D61"/>
    <w:rsid w:val="00B256C8"/>
    <w:rsid w:val="00B25F94"/>
    <w:rsid w:val="00B260B6"/>
    <w:rsid w:val="00B260CD"/>
    <w:rsid w:val="00B2611F"/>
    <w:rsid w:val="00B261AD"/>
    <w:rsid w:val="00B268BA"/>
    <w:rsid w:val="00B273C9"/>
    <w:rsid w:val="00B30365"/>
    <w:rsid w:val="00B30749"/>
    <w:rsid w:val="00B30B67"/>
    <w:rsid w:val="00B3107D"/>
    <w:rsid w:val="00B3184A"/>
    <w:rsid w:val="00B31A2C"/>
    <w:rsid w:val="00B31D22"/>
    <w:rsid w:val="00B323D1"/>
    <w:rsid w:val="00B34015"/>
    <w:rsid w:val="00B345A1"/>
    <w:rsid w:val="00B3492E"/>
    <w:rsid w:val="00B34E7B"/>
    <w:rsid w:val="00B3587E"/>
    <w:rsid w:val="00B35B53"/>
    <w:rsid w:val="00B36162"/>
    <w:rsid w:val="00B3710B"/>
    <w:rsid w:val="00B371F5"/>
    <w:rsid w:val="00B374D3"/>
    <w:rsid w:val="00B377E3"/>
    <w:rsid w:val="00B40F21"/>
    <w:rsid w:val="00B4119A"/>
    <w:rsid w:val="00B41772"/>
    <w:rsid w:val="00B41DB7"/>
    <w:rsid w:val="00B4285E"/>
    <w:rsid w:val="00B42D7B"/>
    <w:rsid w:val="00B43511"/>
    <w:rsid w:val="00B435DF"/>
    <w:rsid w:val="00B453C5"/>
    <w:rsid w:val="00B45FAA"/>
    <w:rsid w:val="00B46D25"/>
    <w:rsid w:val="00B47303"/>
    <w:rsid w:val="00B47AC1"/>
    <w:rsid w:val="00B50858"/>
    <w:rsid w:val="00B51275"/>
    <w:rsid w:val="00B51BC1"/>
    <w:rsid w:val="00B51D62"/>
    <w:rsid w:val="00B51D9A"/>
    <w:rsid w:val="00B52109"/>
    <w:rsid w:val="00B52119"/>
    <w:rsid w:val="00B52264"/>
    <w:rsid w:val="00B56128"/>
    <w:rsid w:val="00B57319"/>
    <w:rsid w:val="00B6027D"/>
    <w:rsid w:val="00B60519"/>
    <w:rsid w:val="00B60BF0"/>
    <w:rsid w:val="00B613D1"/>
    <w:rsid w:val="00B6182E"/>
    <w:rsid w:val="00B61A10"/>
    <w:rsid w:val="00B62A0F"/>
    <w:rsid w:val="00B62D39"/>
    <w:rsid w:val="00B630CE"/>
    <w:rsid w:val="00B63DAE"/>
    <w:rsid w:val="00B64274"/>
    <w:rsid w:val="00B6440D"/>
    <w:rsid w:val="00B64E2C"/>
    <w:rsid w:val="00B65EAC"/>
    <w:rsid w:val="00B65F98"/>
    <w:rsid w:val="00B661FB"/>
    <w:rsid w:val="00B66621"/>
    <w:rsid w:val="00B6687E"/>
    <w:rsid w:val="00B66CC0"/>
    <w:rsid w:val="00B670E8"/>
    <w:rsid w:val="00B67966"/>
    <w:rsid w:val="00B67B54"/>
    <w:rsid w:val="00B67FF3"/>
    <w:rsid w:val="00B7039A"/>
    <w:rsid w:val="00B715C7"/>
    <w:rsid w:val="00B715D9"/>
    <w:rsid w:val="00B71BB2"/>
    <w:rsid w:val="00B72181"/>
    <w:rsid w:val="00B7245B"/>
    <w:rsid w:val="00B7254E"/>
    <w:rsid w:val="00B728AA"/>
    <w:rsid w:val="00B72AE1"/>
    <w:rsid w:val="00B7409B"/>
    <w:rsid w:val="00B74655"/>
    <w:rsid w:val="00B74947"/>
    <w:rsid w:val="00B74948"/>
    <w:rsid w:val="00B74B31"/>
    <w:rsid w:val="00B74CA1"/>
    <w:rsid w:val="00B767FD"/>
    <w:rsid w:val="00B76C8E"/>
    <w:rsid w:val="00B76E94"/>
    <w:rsid w:val="00B77563"/>
    <w:rsid w:val="00B775FC"/>
    <w:rsid w:val="00B77F01"/>
    <w:rsid w:val="00B80348"/>
    <w:rsid w:val="00B8040F"/>
    <w:rsid w:val="00B804C7"/>
    <w:rsid w:val="00B80D12"/>
    <w:rsid w:val="00B81203"/>
    <w:rsid w:val="00B812FC"/>
    <w:rsid w:val="00B81B45"/>
    <w:rsid w:val="00B82A39"/>
    <w:rsid w:val="00B82BBD"/>
    <w:rsid w:val="00B833FE"/>
    <w:rsid w:val="00B83889"/>
    <w:rsid w:val="00B83EF3"/>
    <w:rsid w:val="00B858BA"/>
    <w:rsid w:val="00B85A2E"/>
    <w:rsid w:val="00B85BB2"/>
    <w:rsid w:val="00B85C2F"/>
    <w:rsid w:val="00B85CE5"/>
    <w:rsid w:val="00B85EAD"/>
    <w:rsid w:val="00B869F4"/>
    <w:rsid w:val="00B86B32"/>
    <w:rsid w:val="00B86BC5"/>
    <w:rsid w:val="00B86D2F"/>
    <w:rsid w:val="00B87120"/>
    <w:rsid w:val="00B904DC"/>
    <w:rsid w:val="00B90956"/>
    <w:rsid w:val="00B90AEE"/>
    <w:rsid w:val="00B90B94"/>
    <w:rsid w:val="00B90F3A"/>
    <w:rsid w:val="00B928A2"/>
    <w:rsid w:val="00B937F5"/>
    <w:rsid w:val="00B938DA"/>
    <w:rsid w:val="00B93E54"/>
    <w:rsid w:val="00B93F21"/>
    <w:rsid w:val="00B94005"/>
    <w:rsid w:val="00B941DB"/>
    <w:rsid w:val="00B946E4"/>
    <w:rsid w:val="00B95681"/>
    <w:rsid w:val="00B956DE"/>
    <w:rsid w:val="00B970B9"/>
    <w:rsid w:val="00B972EE"/>
    <w:rsid w:val="00B97819"/>
    <w:rsid w:val="00B97C1D"/>
    <w:rsid w:val="00BA0555"/>
    <w:rsid w:val="00BA0F03"/>
    <w:rsid w:val="00BA13E6"/>
    <w:rsid w:val="00BA14C7"/>
    <w:rsid w:val="00BA168B"/>
    <w:rsid w:val="00BA1942"/>
    <w:rsid w:val="00BA2024"/>
    <w:rsid w:val="00BA22D9"/>
    <w:rsid w:val="00BA2334"/>
    <w:rsid w:val="00BA277C"/>
    <w:rsid w:val="00BA2AEF"/>
    <w:rsid w:val="00BA3C13"/>
    <w:rsid w:val="00BA3E5B"/>
    <w:rsid w:val="00BA4FC9"/>
    <w:rsid w:val="00BA548A"/>
    <w:rsid w:val="00BA6148"/>
    <w:rsid w:val="00BA6603"/>
    <w:rsid w:val="00BA692C"/>
    <w:rsid w:val="00BA6DEA"/>
    <w:rsid w:val="00BA6FC7"/>
    <w:rsid w:val="00BB0713"/>
    <w:rsid w:val="00BB1940"/>
    <w:rsid w:val="00BB24FB"/>
    <w:rsid w:val="00BB252F"/>
    <w:rsid w:val="00BB2770"/>
    <w:rsid w:val="00BB2F1A"/>
    <w:rsid w:val="00BB364F"/>
    <w:rsid w:val="00BB4121"/>
    <w:rsid w:val="00BB43C1"/>
    <w:rsid w:val="00BB4F11"/>
    <w:rsid w:val="00BB4FDA"/>
    <w:rsid w:val="00BB57D9"/>
    <w:rsid w:val="00BB5896"/>
    <w:rsid w:val="00BB6B8F"/>
    <w:rsid w:val="00BB6E58"/>
    <w:rsid w:val="00BC04D2"/>
    <w:rsid w:val="00BC0523"/>
    <w:rsid w:val="00BC0842"/>
    <w:rsid w:val="00BC09B2"/>
    <w:rsid w:val="00BC1949"/>
    <w:rsid w:val="00BC1B65"/>
    <w:rsid w:val="00BC2419"/>
    <w:rsid w:val="00BC2A33"/>
    <w:rsid w:val="00BC3097"/>
    <w:rsid w:val="00BC37D7"/>
    <w:rsid w:val="00BC3820"/>
    <w:rsid w:val="00BC41A0"/>
    <w:rsid w:val="00BC45E7"/>
    <w:rsid w:val="00BC5A95"/>
    <w:rsid w:val="00BC5FE1"/>
    <w:rsid w:val="00BC6135"/>
    <w:rsid w:val="00BC6DBC"/>
    <w:rsid w:val="00BC6F4D"/>
    <w:rsid w:val="00BC7146"/>
    <w:rsid w:val="00BC730D"/>
    <w:rsid w:val="00BC7505"/>
    <w:rsid w:val="00BC7838"/>
    <w:rsid w:val="00BC795E"/>
    <w:rsid w:val="00BC7BD7"/>
    <w:rsid w:val="00BD0106"/>
    <w:rsid w:val="00BD056A"/>
    <w:rsid w:val="00BD09C9"/>
    <w:rsid w:val="00BD09E4"/>
    <w:rsid w:val="00BD1C90"/>
    <w:rsid w:val="00BD1E8D"/>
    <w:rsid w:val="00BD2D57"/>
    <w:rsid w:val="00BD315A"/>
    <w:rsid w:val="00BD3770"/>
    <w:rsid w:val="00BD3C64"/>
    <w:rsid w:val="00BD49B7"/>
    <w:rsid w:val="00BD4CA9"/>
    <w:rsid w:val="00BD5511"/>
    <w:rsid w:val="00BD5921"/>
    <w:rsid w:val="00BD5BF9"/>
    <w:rsid w:val="00BD626F"/>
    <w:rsid w:val="00BD69FB"/>
    <w:rsid w:val="00BD6AD6"/>
    <w:rsid w:val="00BD6BE3"/>
    <w:rsid w:val="00BD72DA"/>
    <w:rsid w:val="00BE0173"/>
    <w:rsid w:val="00BE01D8"/>
    <w:rsid w:val="00BE0445"/>
    <w:rsid w:val="00BE065C"/>
    <w:rsid w:val="00BE06BF"/>
    <w:rsid w:val="00BE1275"/>
    <w:rsid w:val="00BE16E5"/>
    <w:rsid w:val="00BE18D6"/>
    <w:rsid w:val="00BE20C8"/>
    <w:rsid w:val="00BE2293"/>
    <w:rsid w:val="00BE3436"/>
    <w:rsid w:val="00BE3B53"/>
    <w:rsid w:val="00BE3D97"/>
    <w:rsid w:val="00BE40A3"/>
    <w:rsid w:val="00BE42A4"/>
    <w:rsid w:val="00BE4492"/>
    <w:rsid w:val="00BE454B"/>
    <w:rsid w:val="00BE4F4A"/>
    <w:rsid w:val="00BE5015"/>
    <w:rsid w:val="00BE504A"/>
    <w:rsid w:val="00BE58E4"/>
    <w:rsid w:val="00BE64D0"/>
    <w:rsid w:val="00BE6DC2"/>
    <w:rsid w:val="00BE79DC"/>
    <w:rsid w:val="00BF0736"/>
    <w:rsid w:val="00BF09A9"/>
    <w:rsid w:val="00BF0EE2"/>
    <w:rsid w:val="00BF0FCD"/>
    <w:rsid w:val="00BF1683"/>
    <w:rsid w:val="00BF1CF0"/>
    <w:rsid w:val="00BF1FB1"/>
    <w:rsid w:val="00BF336E"/>
    <w:rsid w:val="00BF47A3"/>
    <w:rsid w:val="00BF4A8D"/>
    <w:rsid w:val="00BF520B"/>
    <w:rsid w:val="00BF532C"/>
    <w:rsid w:val="00BF59EC"/>
    <w:rsid w:val="00BF6002"/>
    <w:rsid w:val="00BF6192"/>
    <w:rsid w:val="00BF6305"/>
    <w:rsid w:val="00BF68E1"/>
    <w:rsid w:val="00BF6F9A"/>
    <w:rsid w:val="00C02FB4"/>
    <w:rsid w:val="00C03170"/>
    <w:rsid w:val="00C03228"/>
    <w:rsid w:val="00C03710"/>
    <w:rsid w:val="00C03CB6"/>
    <w:rsid w:val="00C04D3A"/>
    <w:rsid w:val="00C05281"/>
    <w:rsid w:val="00C055F0"/>
    <w:rsid w:val="00C05741"/>
    <w:rsid w:val="00C05ED3"/>
    <w:rsid w:val="00C064B5"/>
    <w:rsid w:val="00C067EC"/>
    <w:rsid w:val="00C06F40"/>
    <w:rsid w:val="00C07326"/>
    <w:rsid w:val="00C07599"/>
    <w:rsid w:val="00C07916"/>
    <w:rsid w:val="00C07EB0"/>
    <w:rsid w:val="00C10243"/>
    <w:rsid w:val="00C10FF5"/>
    <w:rsid w:val="00C11089"/>
    <w:rsid w:val="00C112FF"/>
    <w:rsid w:val="00C117F7"/>
    <w:rsid w:val="00C11870"/>
    <w:rsid w:val="00C126CF"/>
    <w:rsid w:val="00C126ED"/>
    <w:rsid w:val="00C12993"/>
    <w:rsid w:val="00C130A9"/>
    <w:rsid w:val="00C13854"/>
    <w:rsid w:val="00C14607"/>
    <w:rsid w:val="00C14C80"/>
    <w:rsid w:val="00C14D60"/>
    <w:rsid w:val="00C15796"/>
    <w:rsid w:val="00C15D62"/>
    <w:rsid w:val="00C15E71"/>
    <w:rsid w:val="00C161B2"/>
    <w:rsid w:val="00C1648E"/>
    <w:rsid w:val="00C17263"/>
    <w:rsid w:val="00C17B6B"/>
    <w:rsid w:val="00C20392"/>
    <w:rsid w:val="00C207F7"/>
    <w:rsid w:val="00C20DE1"/>
    <w:rsid w:val="00C20FE6"/>
    <w:rsid w:val="00C22771"/>
    <w:rsid w:val="00C22A17"/>
    <w:rsid w:val="00C22D90"/>
    <w:rsid w:val="00C22F65"/>
    <w:rsid w:val="00C230DD"/>
    <w:rsid w:val="00C238EB"/>
    <w:rsid w:val="00C23A0A"/>
    <w:rsid w:val="00C247AA"/>
    <w:rsid w:val="00C2487E"/>
    <w:rsid w:val="00C26362"/>
    <w:rsid w:val="00C2679D"/>
    <w:rsid w:val="00C26925"/>
    <w:rsid w:val="00C26AE5"/>
    <w:rsid w:val="00C26DBC"/>
    <w:rsid w:val="00C278A9"/>
    <w:rsid w:val="00C27B98"/>
    <w:rsid w:val="00C30560"/>
    <w:rsid w:val="00C307CE"/>
    <w:rsid w:val="00C30C0C"/>
    <w:rsid w:val="00C30E09"/>
    <w:rsid w:val="00C31197"/>
    <w:rsid w:val="00C312C2"/>
    <w:rsid w:val="00C33824"/>
    <w:rsid w:val="00C33B69"/>
    <w:rsid w:val="00C340CA"/>
    <w:rsid w:val="00C34430"/>
    <w:rsid w:val="00C34861"/>
    <w:rsid w:val="00C34A57"/>
    <w:rsid w:val="00C353B1"/>
    <w:rsid w:val="00C35590"/>
    <w:rsid w:val="00C357DF"/>
    <w:rsid w:val="00C35873"/>
    <w:rsid w:val="00C35C91"/>
    <w:rsid w:val="00C36801"/>
    <w:rsid w:val="00C37633"/>
    <w:rsid w:val="00C376DC"/>
    <w:rsid w:val="00C376EC"/>
    <w:rsid w:val="00C405AA"/>
    <w:rsid w:val="00C40BFE"/>
    <w:rsid w:val="00C40F60"/>
    <w:rsid w:val="00C41EE5"/>
    <w:rsid w:val="00C4243A"/>
    <w:rsid w:val="00C425C4"/>
    <w:rsid w:val="00C42D39"/>
    <w:rsid w:val="00C42ECE"/>
    <w:rsid w:val="00C435AB"/>
    <w:rsid w:val="00C437F1"/>
    <w:rsid w:val="00C43D48"/>
    <w:rsid w:val="00C44237"/>
    <w:rsid w:val="00C44265"/>
    <w:rsid w:val="00C44C80"/>
    <w:rsid w:val="00C45DEF"/>
    <w:rsid w:val="00C46837"/>
    <w:rsid w:val="00C468D7"/>
    <w:rsid w:val="00C47478"/>
    <w:rsid w:val="00C477C0"/>
    <w:rsid w:val="00C47F40"/>
    <w:rsid w:val="00C50017"/>
    <w:rsid w:val="00C5019D"/>
    <w:rsid w:val="00C50A8A"/>
    <w:rsid w:val="00C50B60"/>
    <w:rsid w:val="00C50CA5"/>
    <w:rsid w:val="00C5162B"/>
    <w:rsid w:val="00C51667"/>
    <w:rsid w:val="00C517AF"/>
    <w:rsid w:val="00C51D5E"/>
    <w:rsid w:val="00C51E5B"/>
    <w:rsid w:val="00C522EC"/>
    <w:rsid w:val="00C524C4"/>
    <w:rsid w:val="00C52728"/>
    <w:rsid w:val="00C52C1F"/>
    <w:rsid w:val="00C542AE"/>
    <w:rsid w:val="00C54458"/>
    <w:rsid w:val="00C5498D"/>
    <w:rsid w:val="00C54C59"/>
    <w:rsid w:val="00C551AC"/>
    <w:rsid w:val="00C551E1"/>
    <w:rsid w:val="00C55BB2"/>
    <w:rsid w:val="00C55E11"/>
    <w:rsid w:val="00C563A8"/>
    <w:rsid w:val="00C5678F"/>
    <w:rsid w:val="00C56B0C"/>
    <w:rsid w:val="00C56B9B"/>
    <w:rsid w:val="00C57F7B"/>
    <w:rsid w:val="00C612BD"/>
    <w:rsid w:val="00C61E3B"/>
    <w:rsid w:val="00C63384"/>
    <w:rsid w:val="00C644FE"/>
    <w:rsid w:val="00C64606"/>
    <w:rsid w:val="00C6507D"/>
    <w:rsid w:val="00C65BD3"/>
    <w:rsid w:val="00C663B6"/>
    <w:rsid w:val="00C66880"/>
    <w:rsid w:val="00C66BC5"/>
    <w:rsid w:val="00C66C6E"/>
    <w:rsid w:val="00C67388"/>
    <w:rsid w:val="00C67CFD"/>
    <w:rsid w:val="00C67FF7"/>
    <w:rsid w:val="00C700E4"/>
    <w:rsid w:val="00C704E5"/>
    <w:rsid w:val="00C70EA2"/>
    <w:rsid w:val="00C71124"/>
    <w:rsid w:val="00C71B65"/>
    <w:rsid w:val="00C72B34"/>
    <w:rsid w:val="00C731CE"/>
    <w:rsid w:val="00C74C6A"/>
    <w:rsid w:val="00C7554C"/>
    <w:rsid w:val="00C75737"/>
    <w:rsid w:val="00C76B58"/>
    <w:rsid w:val="00C77F67"/>
    <w:rsid w:val="00C77F8C"/>
    <w:rsid w:val="00C80050"/>
    <w:rsid w:val="00C803D2"/>
    <w:rsid w:val="00C8077F"/>
    <w:rsid w:val="00C80FAD"/>
    <w:rsid w:val="00C8123E"/>
    <w:rsid w:val="00C81D5E"/>
    <w:rsid w:val="00C81F3E"/>
    <w:rsid w:val="00C81F68"/>
    <w:rsid w:val="00C8347B"/>
    <w:rsid w:val="00C83596"/>
    <w:rsid w:val="00C837DA"/>
    <w:rsid w:val="00C8403F"/>
    <w:rsid w:val="00C84392"/>
    <w:rsid w:val="00C8523B"/>
    <w:rsid w:val="00C85D3A"/>
    <w:rsid w:val="00C85D59"/>
    <w:rsid w:val="00C868F5"/>
    <w:rsid w:val="00C86EAD"/>
    <w:rsid w:val="00C87206"/>
    <w:rsid w:val="00C8734C"/>
    <w:rsid w:val="00C874B4"/>
    <w:rsid w:val="00C8750A"/>
    <w:rsid w:val="00C90B69"/>
    <w:rsid w:val="00C90C79"/>
    <w:rsid w:val="00C9133A"/>
    <w:rsid w:val="00C9146B"/>
    <w:rsid w:val="00C921A8"/>
    <w:rsid w:val="00C9295D"/>
    <w:rsid w:val="00C93250"/>
    <w:rsid w:val="00C93A6B"/>
    <w:rsid w:val="00C94126"/>
    <w:rsid w:val="00C942A2"/>
    <w:rsid w:val="00C94DD2"/>
    <w:rsid w:val="00C950C2"/>
    <w:rsid w:val="00C96B4B"/>
    <w:rsid w:val="00C974C1"/>
    <w:rsid w:val="00C97C57"/>
    <w:rsid w:val="00CA0A24"/>
    <w:rsid w:val="00CA0F41"/>
    <w:rsid w:val="00CA1111"/>
    <w:rsid w:val="00CA112E"/>
    <w:rsid w:val="00CA211F"/>
    <w:rsid w:val="00CA217C"/>
    <w:rsid w:val="00CA2718"/>
    <w:rsid w:val="00CA27A3"/>
    <w:rsid w:val="00CA3CB7"/>
    <w:rsid w:val="00CA3DEC"/>
    <w:rsid w:val="00CA460D"/>
    <w:rsid w:val="00CA47C0"/>
    <w:rsid w:val="00CA4829"/>
    <w:rsid w:val="00CA4D63"/>
    <w:rsid w:val="00CA531E"/>
    <w:rsid w:val="00CA5A2F"/>
    <w:rsid w:val="00CA5CD0"/>
    <w:rsid w:val="00CA7403"/>
    <w:rsid w:val="00CA7A39"/>
    <w:rsid w:val="00CB028F"/>
    <w:rsid w:val="00CB07DB"/>
    <w:rsid w:val="00CB13A3"/>
    <w:rsid w:val="00CB13C9"/>
    <w:rsid w:val="00CB15E2"/>
    <w:rsid w:val="00CB19D7"/>
    <w:rsid w:val="00CB1E9A"/>
    <w:rsid w:val="00CB1EAF"/>
    <w:rsid w:val="00CB29FA"/>
    <w:rsid w:val="00CB32FB"/>
    <w:rsid w:val="00CB34DE"/>
    <w:rsid w:val="00CB37FF"/>
    <w:rsid w:val="00CB3A3F"/>
    <w:rsid w:val="00CB3E0F"/>
    <w:rsid w:val="00CB444C"/>
    <w:rsid w:val="00CB4610"/>
    <w:rsid w:val="00CB47A1"/>
    <w:rsid w:val="00CB4D4E"/>
    <w:rsid w:val="00CB5228"/>
    <w:rsid w:val="00CB55FF"/>
    <w:rsid w:val="00CB5DE0"/>
    <w:rsid w:val="00CB615B"/>
    <w:rsid w:val="00CB67F0"/>
    <w:rsid w:val="00CB6856"/>
    <w:rsid w:val="00CB6864"/>
    <w:rsid w:val="00CB6958"/>
    <w:rsid w:val="00CB6BD3"/>
    <w:rsid w:val="00CB6F66"/>
    <w:rsid w:val="00CB7191"/>
    <w:rsid w:val="00CB7339"/>
    <w:rsid w:val="00CB74C9"/>
    <w:rsid w:val="00CB76A8"/>
    <w:rsid w:val="00CB7F69"/>
    <w:rsid w:val="00CC08E8"/>
    <w:rsid w:val="00CC154B"/>
    <w:rsid w:val="00CC1A9E"/>
    <w:rsid w:val="00CC1F38"/>
    <w:rsid w:val="00CC23B2"/>
    <w:rsid w:val="00CC28B4"/>
    <w:rsid w:val="00CC2D7F"/>
    <w:rsid w:val="00CC3481"/>
    <w:rsid w:val="00CC3EDE"/>
    <w:rsid w:val="00CC3FAF"/>
    <w:rsid w:val="00CC4660"/>
    <w:rsid w:val="00CC4863"/>
    <w:rsid w:val="00CC48BA"/>
    <w:rsid w:val="00CC49C8"/>
    <w:rsid w:val="00CC4AD6"/>
    <w:rsid w:val="00CC5162"/>
    <w:rsid w:val="00CC595F"/>
    <w:rsid w:val="00CC5D7A"/>
    <w:rsid w:val="00CC5E3B"/>
    <w:rsid w:val="00CC602E"/>
    <w:rsid w:val="00CC6F7E"/>
    <w:rsid w:val="00CC7789"/>
    <w:rsid w:val="00CC78ED"/>
    <w:rsid w:val="00CD0941"/>
    <w:rsid w:val="00CD1450"/>
    <w:rsid w:val="00CD184D"/>
    <w:rsid w:val="00CD1A1C"/>
    <w:rsid w:val="00CD1D98"/>
    <w:rsid w:val="00CD2175"/>
    <w:rsid w:val="00CD2BD2"/>
    <w:rsid w:val="00CD2CB0"/>
    <w:rsid w:val="00CD3548"/>
    <w:rsid w:val="00CD3644"/>
    <w:rsid w:val="00CD3BF4"/>
    <w:rsid w:val="00CD3D34"/>
    <w:rsid w:val="00CD446B"/>
    <w:rsid w:val="00CD4531"/>
    <w:rsid w:val="00CD4C53"/>
    <w:rsid w:val="00CD4E86"/>
    <w:rsid w:val="00CD5A01"/>
    <w:rsid w:val="00CD5C68"/>
    <w:rsid w:val="00CD6F64"/>
    <w:rsid w:val="00CD73DD"/>
    <w:rsid w:val="00CE00D5"/>
    <w:rsid w:val="00CE03CD"/>
    <w:rsid w:val="00CE06C8"/>
    <w:rsid w:val="00CE0B43"/>
    <w:rsid w:val="00CE17EE"/>
    <w:rsid w:val="00CE1A6E"/>
    <w:rsid w:val="00CE1B02"/>
    <w:rsid w:val="00CE1F1A"/>
    <w:rsid w:val="00CE27DC"/>
    <w:rsid w:val="00CE2A9B"/>
    <w:rsid w:val="00CE2E5B"/>
    <w:rsid w:val="00CE2F51"/>
    <w:rsid w:val="00CE37A1"/>
    <w:rsid w:val="00CE3FE7"/>
    <w:rsid w:val="00CE469D"/>
    <w:rsid w:val="00CE61E4"/>
    <w:rsid w:val="00CE6CBD"/>
    <w:rsid w:val="00CE7405"/>
    <w:rsid w:val="00CE7F9B"/>
    <w:rsid w:val="00CF08A6"/>
    <w:rsid w:val="00CF09AB"/>
    <w:rsid w:val="00CF0E4B"/>
    <w:rsid w:val="00CF0E55"/>
    <w:rsid w:val="00CF2573"/>
    <w:rsid w:val="00CF3254"/>
    <w:rsid w:val="00CF3391"/>
    <w:rsid w:val="00CF3C84"/>
    <w:rsid w:val="00CF4650"/>
    <w:rsid w:val="00CF47BA"/>
    <w:rsid w:val="00CF49DE"/>
    <w:rsid w:val="00CF4F49"/>
    <w:rsid w:val="00CF541C"/>
    <w:rsid w:val="00CF5F6E"/>
    <w:rsid w:val="00CF6019"/>
    <w:rsid w:val="00CF6564"/>
    <w:rsid w:val="00CF6BDF"/>
    <w:rsid w:val="00CF6D9A"/>
    <w:rsid w:val="00CF6EB0"/>
    <w:rsid w:val="00CF7B42"/>
    <w:rsid w:val="00D004BF"/>
    <w:rsid w:val="00D007D8"/>
    <w:rsid w:val="00D009E7"/>
    <w:rsid w:val="00D01B32"/>
    <w:rsid w:val="00D01C20"/>
    <w:rsid w:val="00D02431"/>
    <w:rsid w:val="00D03650"/>
    <w:rsid w:val="00D04197"/>
    <w:rsid w:val="00D047BA"/>
    <w:rsid w:val="00D04FDE"/>
    <w:rsid w:val="00D05172"/>
    <w:rsid w:val="00D0567B"/>
    <w:rsid w:val="00D05FA5"/>
    <w:rsid w:val="00D06E5B"/>
    <w:rsid w:val="00D07344"/>
    <w:rsid w:val="00D07E0A"/>
    <w:rsid w:val="00D07F61"/>
    <w:rsid w:val="00D07FC4"/>
    <w:rsid w:val="00D10277"/>
    <w:rsid w:val="00D1078C"/>
    <w:rsid w:val="00D1162B"/>
    <w:rsid w:val="00D11889"/>
    <w:rsid w:val="00D12BB8"/>
    <w:rsid w:val="00D13376"/>
    <w:rsid w:val="00D13D23"/>
    <w:rsid w:val="00D13E3D"/>
    <w:rsid w:val="00D148C7"/>
    <w:rsid w:val="00D14BE6"/>
    <w:rsid w:val="00D15ACD"/>
    <w:rsid w:val="00D161C9"/>
    <w:rsid w:val="00D163C3"/>
    <w:rsid w:val="00D17D2C"/>
    <w:rsid w:val="00D17F7D"/>
    <w:rsid w:val="00D201DD"/>
    <w:rsid w:val="00D20592"/>
    <w:rsid w:val="00D205B8"/>
    <w:rsid w:val="00D2069C"/>
    <w:rsid w:val="00D21702"/>
    <w:rsid w:val="00D21B56"/>
    <w:rsid w:val="00D21DC6"/>
    <w:rsid w:val="00D22B62"/>
    <w:rsid w:val="00D23980"/>
    <w:rsid w:val="00D23B56"/>
    <w:rsid w:val="00D2584F"/>
    <w:rsid w:val="00D25B89"/>
    <w:rsid w:val="00D25D6D"/>
    <w:rsid w:val="00D25E38"/>
    <w:rsid w:val="00D25EF4"/>
    <w:rsid w:val="00D265E0"/>
    <w:rsid w:val="00D26759"/>
    <w:rsid w:val="00D278F0"/>
    <w:rsid w:val="00D27A89"/>
    <w:rsid w:val="00D30CAF"/>
    <w:rsid w:val="00D30F3D"/>
    <w:rsid w:val="00D31765"/>
    <w:rsid w:val="00D31863"/>
    <w:rsid w:val="00D323BD"/>
    <w:rsid w:val="00D3260B"/>
    <w:rsid w:val="00D32AE3"/>
    <w:rsid w:val="00D32D80"/>
    <w:rsid w:val="00D32E96"/>
    <w:rsid w:val="00D3349F"/>
    <w:rsid w:val="00D338EE"/>
    <w:rsid w:val="00D3443E"/>
    <w:rsid w:val="00D3487B"/>
    <w:rsid w:val="00D348EC"/>
    <w:rsid w:val="00D34C6F"/>
    <w:rsid w:val="00D34DE3"/>
    <w:rsid w:val="00D3577F"/>
    <w:rsid w:val="00D357E2"/>
    <w:rsid w:val="00D35E2D"/>
    <w:rsid w:val="00D3616D"/>
    <w:rsid w:val="00D362FA"/>
    <w:rsid w:val="00D365B0"/>
    <w:rsid w:val="00D36CD8"/>
    <w:rsid w:val="00D37431"/>
    <w:rsid w:val="00D37BF9"/>
    <w:rsid w:val="00D37FFB"/>
    <w:rsid w:val="00D40C58"/>
    <w:rsid w:val="00D41310"/>
    <w:rsid w:val="00D417C1"/>
    <w:rsid w:val="00D41F72"/>
    <w:rsid w:val="00D42561"/>
    <w:rsid w:val="00D425BB"/>
    <w:rsid w:val="00D42979"/>
    <w:rsid w:val="00D42B0E"/>
    <w:rsid w:val="00D43270"/>
    <w:rsid w:val="00D43C6B"/>
    <w:rsid w:val="00D43DB4"/>
    <w:rsid w:val="00D44709"/>
    <w:rsid w:val="00D4473A"/>
    <w:rsid w:val="00D45182"/>
    <w:rsid w:val="00D458CE"/>
    <w:rsid w:val="00D45E07"/>
    <w:rsid w:val="00D4652D"/>
    <w:rsid w:val="00D469FD"/>
    <w:rsid w:val="00D47268"/>
    <w:rsid w:val="00D472A7"/>
    <w:rsid w:val="00D4798B"/>
    <w:rsid w:val="00D501A3"/>
    <w:rsid w:val="00D5096D"/>
    <w:rsid w:val="00D50BC9"/>
    <w:rsid w:val="00D50BD3"/>
    <w:rsid w:val="00D51088"/>
    <w:rsid w:val="00D5136F"/>
    <w:rsid w:val="00D52023"/>
    <w:rsid w:val="00D5222F"/>
    <w:rsid w:val="00D52345"/>
    <w:rsid w:val="00D5238F"/>
    <w:rsid w:val="00D529E0"/>
    <w:rsid w:val="00D52C1A"/>
    <w:rsid w:val="00D52C96"/>
    <w:rsid w:val="00D539EA"/>
    <w:rsid w:val="00D544DF"/>
    <w:rsid w:val="00D54BAB"/>
    <w:rsid w:val="00D5615D"/>
    <w:rsid w:val="00D56264"/>
    <w:rsid w:val="00D563F3"/>
    <w:rsid w:val="00D57163"/>
    <w:rsid w:val="00D57FAF"/>
    <w:rsid w:val="00D60208"/>
    <w:rsid w:val="00D6026A"/>
    <w:rsid w:val="00D608F9"/>
    <w:rsid w:val="00D6092C"/>
    <w:rsid w:val="00D612CF"/>
    <w:rsid w:val="00D61F35"/>
    <w:rsid w:val="00D622A9"/>
    <w:rsid w:val="00D6269B"/>
    <w:rsid w:val="00D62F36"/>
    <w:rsid w:val="00D63FF9"/>
    <w:rsid w:val="00D652C1"/>
    <w:rsid w:val="00D65A2B"/>
    <w:rsid w:val="00D663CD"/>
    <w:rsid w:val="00D66406"/>
    <w:rsid w:val="00D667F0"/>
    <w:rsid w:val="00D66EDD"/>
    <w:rsid w:val="00D67404"/>
    <w:rsid w:val="00D678C3"/>
    <w:rsid w:val="00D70C87"/>
    <w:rsid w:val="00D7196A"/>
    <w:rsid w:val="00D71F17"/>
    <w:rsid w:val="00D71FF7"/>
    <w:rsid w:val="00D7252F"/>
    <w:rsid w:val="00D72758"/>
    <w:rsid w:val="00D732D4"/>
    <w:rsid w:val="00D73502"/>
    <w:rsid w:val="00D740C6"/>
    <w:rsid w:val="00D7414D"/>
    <w:rsid w:val="00D7462A"/>
    <w:rsid w:val="00D749B4"/>
    <w:rsid w:val="00D74B74"/>
    <w:rsid w:val="00D7539B"/>
    <w:rsid w:val="00D753E2"/>
    <w:rsid w:val="00D756EF"/>
    <w:rsid w:val="00D75FAF"/>
    <w:rsid w:val="00D76AE6"/>
    <w:rsid w:val="00D76C01"/>
    <w:rsid w:val="00D77493"/>
    <w:rsid w:val="00D77C08"/>
    <w:rsid w:val="00D77F20"/>
    <w:rsid w:val="00D803A7"/>
    <w:rsid w:val="00D8055E"/>
    <w:rsid w:val="00D806C9"/>
    <w:rsid w:val="00D813C8"/>
    <w:rsid w:val="00D81DED"/>
    <w:rsid w:val="00D82719"/>
    <w:rsid w:val="00D82888"/>
    <w:rsid w:val="00D82B83"/>
    <w:rsid w:val="00D8328C"/>
    <w:rsid w:val="00D8402F"/>
    <w:rsid w:val="00D848C1"/>
    <w:rsid w:val="00D85652"/>
    <w:rsid w:val="00D85C71"/>
    <w:rsid w:val="00D85DF2"/>
    <w:rsid w:val="00D861CB"/>
    <w:rsid w:val="00D86A8F"/>
    <w:rsid w:val="00D8705D"/>
    <w:rsid w:val="00D879AE"/>
    <w:rsid w:val="00D900F9"/>
    <w:rsid w:val="00D906A9"/>
    <w:rsid w:val="00D90B8D"/>
    <w:rsid w:val="00D91358"/>
    <w:rsid w:val="00D919FA"/>
    <w:rsid w:val="00D921C4"/>
    <w:rsid w:val="00D9270C"/>
    <w:rsid w:val="00D92A21"/>
    <w:rsid w:val="00D92D32"/>
    <w:rsid w:val="00D92D47"/>
    <w:rsid w:val="00D92D53"/>
    <w:rsid w:val="00D92EBD"/>
    <w:rsid w:val="00D9380C"/>
    <w:rsid w:val="00D938CA"/>
    <w:rsid w:val="00D93A45"/>
    <w:rsid w:val="00D93AE0"/>
    <w:rsid w:val="00D93B9E"/>
    <w:rsid w:val="00D93CE8"/>
    <w:rsid w:val="00D93DF1"/>
    <w:rsid w:val="00D94C5F"/>
    <w:rsid w:val="00D94F59"/>
    <w:rsid w:val="00D95053"/>
    <w:rsid w:val="00D9520E"/>
    <w:rsid w:val="00D964D7"/>
    <w:rsid w:val="00D9778D"/>
    <w:rsid w:val="00D979CA"/>
    <w:rsid w:val="00D97A2A"/>
    <w:rsid w:val="00D97F9E"/>
    <w:rsid w:val="00DA015F"/>
    <w:rsid w:val="00DA066E"/>
    <w:rsid w:val="00DA070C"/>
    <w:rsid w:val="00DA0A03"/>
    <w:rsid w:val="00DA0A4C"/>
    <w:rsid w:val="00DA15E7"/>
    <w:rsid w:val="00DA1605"/>
    <w:rsid w:val="00DA16C1"/>
    <w:rsid w:val="00DA22E0"/>
    <w:rsid w:val="00DA2550"/>
    <w:rsid w:val="00DA2DD8"/>
    <w:rsid w:val="00DA3C53"/>
    <w:rsid w:val="00DA4D82"/>
    <w:rsid w:val="00DA5085"/>
    <w:rsid w:val="00DA561D"/>
    <w:rsid w:val="00DA57B5"/>
    <w:rsid w:val="00DA57DB"/>
    <w:rsid w:val="00DA6A9B"/>
    <w:rsid w:val="00DA6B30"/>
    <w:rsid w:val="00DA6E82"/>
    <w:rsid w:val="00DA6FBD"/>
    <w:rsid w:val="00DA701B"/>
    <w:rsid w:val="00DA7075"/>
    <w:rsid w:val="00DA7C94"/>
    <w:rsid w:val="00DB0864"/>
    <w:rsid w:val="00DB1A8C"/>
    <w:rsid w:val="00DB1C36"/>
    <w:rsid w:val="00DB279A"/>
    <w:rsid w:val="00DB36A5"/>
    <w:rsid w:val="00DB3754"/>
    <w:rsid w:val="00DB3C82"/>
    <w:rsid w:val="00DB4607"/>
    <w:rsid w:val="00DB48A0"/>
    <w:rsid w:val="00DB48AC"/>
    <w:rsid w:val="00DB4E4C"/>
    <w:rsid w:val="00DB4F07"/>
    <w:rsid w:val="00DB549B"/>
    <w:rsid w:val="00DB60C5"/>
    <w:rsid w:val="00DB626F"/>
    <w:rsid w:val="00DB6631"/>
    <w:rsid w:val="00DB6955"/>
    <w:rsid w:val="00DB7438"/>
    <w:rsid w:val="00DB7A96"/>
    <w:rsid w:val="00DB7DF5"/>
    <w:rsid w:val="00DB7FF5"/>
    <w:rsid w:val="00DC0DEC"/>
    <w:rsid w:val="00DC0EA3"/>
    <w:rsid w:val="00DC11E5"/>
    <w:rsid w:val="00DC1AB4"/>
    <w:rsid w:val="00DC1ACD"/>
    <w:rsid w:val="00DC1D17"/>
    <w:rsid w:val="00DC26C6"/>
    <w:rsid w:val="00DC2726"/>
    <w:rsid w:val="00DC2AB1"/>
    <w:rsid w:val="00DC35D3"/>
    <w:rsid w:val="00DC4DCC"/>
    <w:rsid w:val="00DC5165"/>
    <w:rsid w:val="00DC51BE"/>
    <w:rsid w:val="00DC546F"/>
    <w:rsid w:val="00DC5792"/>
    <w:rsid w:val="00DC6CD5"/>
    <w:rsid w:val="00DC754E"/>
    <w:rsid w:val="00DC7A71"/>
    <w:rsid w:val="00DC7CDA"/>
    <w:rsid w:val="00DD0504"/>
    <w:rsid w:val="00DD1F65"/>
    <w:rsid w:val="00DD24F3"/>
    <w:rsid w:val="00DD28EB"/>
    <w:rsid w:val="00DD2E1A"/>
    <w:rsid w:val="00DD3DFD"/>
    <w:rsid w:val="00DD3E98"/>
    <w:rsid w:val="00DD4377"/>
    <w:rsid w:val="00DD4A25"/>
    <w:rsid w:val="00DD520A"/>
    <w:rsid w:val="00DD5668"/>
    <w:rsid w:val="00DD5A3E"/>
    <w:rsid w:val="00DD5A4B"/>
    <w:rsid w:val="00DD65C1"/>
    <w:rsid w:val="00DD6826"/>
    <w:rsid w:val="00DD6ADD"/>
    <w:rsid w:val="00DD6E28"/>
    <w:rsid w:val="00DD70E4"/>
    <w:rsid w:val="00DE06A4"/>
    <w:rsid w:val="00DE0976"/>
    <w:rsid w:val="00DE0A84"/>
    <w:rsid w:val="00DE1667"/>
    <w:rsid w:val="00DE176E"/>
    <w:rsid w:val="00DE3259"/>
    <w:rsid w:val="00DE3E95"/>
    <w:rsid w:val="00DE4309"/>
    <w:rsid w:val="00DE4454"/>
    <w:rsid w:val="00DE7076"/>
    <w:rsid w:val="00DE7541"/>
    <w:rsid w:val="00DE760F"/>
    <w:rsid w:val="00DE762D"/>
    <w:rsid w:val="00DF022E"/>
    <w:rsid w:val="00DF15B1"/>
    <w:rsid w:val="00DF1E66"/>
    <w:rsid w:val="00DF22C3"/>
    <w:rsid w:val="00DF2391"/>
    <w:rsid w:val="00DF2513"/>
    <w:rsid w:val="00DF2BBC"/>
    <w:rsid w:val="00DF2D86"/>
    <w:rsid w:val="00DF3EE7"/>
    <w:rsid w:val="00DF4981"/>
    <w:rsid w:val="00DF4A45"/>
    <w:rsid w:val="00DF5002"/>
    <w:rsid w:val="00DF59DE"/>
    <w:rsid w:val="00E00249"/>
    <w:rsid w:val="00E0059E"/>
    <w:rsid w:val="00E006FC"/>
    <w:rsid w:val="00E0119E"/>
    <w:rsid w:val="00E0183C"/>
    <w:rsid w:val="00E019AC"/>
    <w:rsid w:val="00E01B4D"/>
    <w:rsid w:val="00E0206C"/>
    <w:rsid w:val="00E0301C"/>
    <w:rsid w:val="00E03910"/>
    <w:rsid w:val="00E03A63"/>
    <w:rsid w:val="00E03C3C"/>
    <w:rsid w:val="00E04152"/>
    <w:rsid w:val="00E0507C"/>
    <w:rsid w:val="00E064DB"/>
    <w:rsid w:val="00E06E3F"/>
    <w:rsid w:val="00E077CE"/>
    <w:rsid w:val="00E07896"/>
    <w:rsid w:val="00E07D64"/>
    <w:rsid w:val="00E104F6"/>
    <w:rsid w:val="00E1057D"/>
    <w:rsid w:val="00E10ADD"/>
    <w:rsid w:val="00E10DF6"/>
    <w:rsid w:val="00E10FCE"/>
    <w:rsid w:val="00E11F2B"/>
    <w:rsid w:val="00E11FD4"/>
    <w:rsid w:val="00E1285D"/>
    <w:rsid w:val="00E12BAE"/>
    <w:rsid w:val="00E13AEC"/>
    <w:rsid w:val="00E1471F"/>
    <w:rsid w:val="00E150EE"/>
    <w:rsid w:val="00E15E0F"/>
    <w:rsid w:val="00E16897"/>
    <w:rsid w:val="00E17117"/>
    <w:rsid w:val="00E17B9B"/>
    <w:rsid w:val="00E20FD0"/>
    <w:rsid w:val="00E218A5"/>
    <w:rsid w:val="00E218E7"/>
    <w:rsid w:val="00E21C86"/>
    <w:rsid w:val="00E21C99"/>
    <w:rsid w:val="00E21C9A"/>
    <w:rsid w:val="00E21FAD"/>
    <w:rsid w:val="00E21FF6"/>
    <w:rsid w:val="00E231B1"/>
    <w:rsid w:val="00E2349B"/>
    <w:rsid w:val="00E234B2"/>
    <w:rsid w:val="00E2372E"/>
    <w:rsid w:val="00E239E6"/>
    <w:rsid w:val="00E23B1B"/>
    <w:rsid w:val="00E241A7"/>
    <w:rsid w:val="00E24281"/>
    <w:rsid w:val="00E247A5"/>
    <w:rsid w:val="00E24DE2"/>
    <w:rsid w:val="00E258CB"/>
    <w:rsid w:val="00E26C08"/>
    <w:rsid w:val="00E26E8A"/>
    <w:rsid w:val="00E274B2"/>
    <w:rsid w:val="00E27597"/>
    <w:rsid w:val="00E27645"/>
    <w:rsid w:val="00E310EA"/>
    <w:rsid w:val="00E316E3"/>
    <w:rsid w:val="00E31DC3"/>
    <w:rsid w:val="00E31E01"/>
    <w:rsid w:val="00E31ED2"/>
    <w:rsid w:val="00E3203B"/>
    <w:rsid w:val="00E320D4"/>
    <w:rsid w:val="00E320FA"/>
    <w:rsid w:val="00E3225B"/>
    <w:rsid w:val="00E3227B"/>
    <w:rsid w:val="00E331B1"/>
    <w:rsid w:val="00E33E72"/>
    <w:rsid w:val="00E34255"/>
    <w:rsid w:val="00E34D67"/>
    <w:rsid w:val="00E34F21"/>
    <w:rsid w:val="00E3524D"/>
    <w:rsid w:val="00E361D6"/>
    <w:rsid w:val="00E366F8"/>
    <w:rsid w:val="00E36872"/>
    <w:rsid w:val="00E36F5D"/>
    <w:rsid w:val="00E379B8"/>
    <w:rsid w:val="00E37BBC"/>
    <w:rsid w:val="00E37CFB"/>
    <w:rsid w:val="00E4022D"/>
    <w:rsid w:val="00E405A5"/>
    <w:rsid w:val="00E40D77"/>
    <w:rsid w:val="00E416A8"/>
    <w:rsid w:val="00E41EFC"/>
    <w:rsid w:val="00E41F3D"/>
    <w:rsid w:val="00E4248A"/>
    <w:rsid w:val="00E42A40"/>
    <w:rsid w:val="00E42F1E"/>
    <w:rsid w:val="00E42F65"/>
    <w:rsid w:val="00E43F88"/>
    <w:rsid w:val="00E441DF"/>
    <w:rsid w:val="00E44545"/>
    <w:rsid w:val="00E44A82"/>
    <w:rsid w:val="00E458EE"/>
    <w:rsid w:val="00E46189"/>
    <w:rsid w:val="00E4624B"/>
    <w:rsid w:val="00E46F8C"/>
    <w:rsid w:val="00E4780D"/>
    <w:rsid w:val="00E47E68"/>
    <w:rsid w:val="00E50066"/>
    <w:rsid w:val="00E5068F"/>
    <w:rsid w:val="00E523BD"/>
    <w:rsid w:val="00E5272C"/>
    <w:rsid w:val="00E52E16"/>
    <w:rsid w:val="00E53702"/>
    <w:rsid w:val="00E54238"/>
    <w:rsid w:val="00E54257"/>
    <w:rsid w:val="00E54E5C"/>
    <w:rsid w:val="00E54E5E"/>
    <w:rsid w:val="00E54F06"/>
    <w:rsid w:val="00E55900"/>
    <w:rsid w:val="00E55AD5"/>
    <w:rsid w:val="00E5684A"/>
    <w:rsid w:val="00E56C7E"/>
    <w:rsid w:val="00E56DEB"/>
    <w:rsid w:val="00E56EA8"/>
    <w:rsid w:val="00E608A2"/>
    <w:rsid w:val="00E61368"/>
    <w:rsid w:val="00E622A9"/>
    <w:rsid w:val="00E62894"/>
    <w:rsid w:val="00E630B0"/>
    <w:rsid w:val="00E632F9"/>
    <w:rsid w:val="00E63945"/>
    <w:rsid w:val="00E64557"/>
    <w:rsid w:val="00E64A18"/>
    <w:rsid w:val="00E64A8F"/>
    <w:rsid w:val="00E64BE5"/>
    <w:rsid w:val="00E659A4"/>
    <w:rsid w:val="00E662D7"/>
    <w:rsid w:val="00E66574"/>
    <w:rsid w:val="00E67297"/>
    <w:rsid w:val="00E6733D"/>
    <w:rsid w:val="00E67A13"/>
    <w:rsid w:val="00E67C15"/>
    <w:rsid w:val="00E67C3A"/>
    <w:rsid w:val="00E70311"/>
    <w:rsid w:val="00E70695"/>
    <w:rsid w:val="00E70A9C"/>
    <w:rsid w:val="00E70C71"/>
    <w:rsid w:val="00E70F22"/>
    <w:rsid w:val="00E7114D"/>
    <w:rsid w:val="00E71388"/>
    <w:rsid w:val="00E713FB"/>
    <w:rsid w:val="00E718E9"/>
    <w:rsid w:val="00E71EB9"/>
    <w:rsid w:val="00E71F1B"/>
    <w:rsid w:val="00E72179"/>
    <w:rsid w:val="00E73AFF"/>
    <w:rsid w:val="00E74505"/>
    <w:rsid w:val="00E74603"/>
    <w:rsid w:val="00E74B54"/>
    <w:rsid w:val="00E74F60"/>
    <w:rsid w:val="00E75598"/>
    <w:rsid w:val="00E776AE"/>
    <w:rsid w:val="00E77823"/>
    <w:rsid w:val="00E77B08"/>
    <w:rsid w:val="00E77BF1"/>
    <w:rsid w:val="00E77EB5"/>
    <w:rsid w:val="00E80298"/>
    <w:rsid w:val="00E813F1"/>
    <w:rsid w:val="00E816D5"/>
    <w:rsid w:val="00E8199F"/>
    <w:rsid w:val="00E82246"/>
    <w:rsid w:val="00E830E3"/>
    <w:rsid w:val="00E83512"/>
    <w:rsid w:val="00E83589"/>
    <w:rsid w:val="00E836B5"/>
    <w:rsid w:val="00E836C5"/>
    <w:rsid w:val="00E84448"/>
    <w:rsid w:val="00E84EE7"/>
    <w:rsid w:val="00E85820"/>
    <w:rsid w:val="00E85D64"/>
    <w:rsid w:val="00E86272"/>
    <w:rsid w:val="00E86496"/>
    <w:rsid w:val="00E866EF"/>
    <w:rsid w:val="00E86D0B"/>
    <w:rsid w:val="00E87B7F"/>
    <w:rsid w:val="00E90509"/>
    <w:rsid w:val="00E9054D"/>
    <w:rsid w:val="00E908C3"/>
    <w:rsid w:val="00E90EB7"/>
    <w:rsid w:val="00E91E64"/>
    <w:rsid w:val="00E920A0"/>
    <w:rsid w:val="00E922B3"/>
    <w:rsid w:val="00E92434"/>
    <w:rsid w:val="00E9261B"/>
    <w:rsid w:val="00E93A48"/>
    <w:rsid w:val="00E9427A"/>
    <w:rsid w:val="00E94CBA"/>
    <w:rsid w:val="00E95302"/>
    <w:rsid w:val="00E962FC"/>
    <w:rsid w:val="00E965F8"/>
    <w:rsid w:val="00E96651"/>
    <w:rsid w:val="00E96B94"/>
    <w:rsid w:val="00E9746B"/>
    <w:rsid w:val="00EA0248"/>
    <w:rsid w:val="00EA0B71"/>
    <w:rsid w:val="00EA13B9"/>
    <w:rsid w:val="00EA1DA7"/>
    <w:rsid w:val="00EA217D"/>
    <w:rsid w:val="00EA26A1"/>
    <w:rsid w:val="00EA2770"/>
    <w:rsid w:val="00EA2987"/>
    <w:rsid w:val="00EA39A1"/>
    <w:rsid w:val="00EA49C8"/>
    <w:rsid w:val="00EA49E4"/>
    <w:rsid w:val="00EA4B1C"/>
    <w:rsid w:val="00EA526B"/>
    <w:rsid w:val="00EA570A"/>
    <w:rsid w:val="00EA5A40"/>
    <w:rsid w:val="00EA5DF7"/>
    <w:rsid w:val="00EA63F6"/>
    <w:rsid w:val="00EA6F73"/>
    <w:rsid w:val="00EA6FFE"/>
    <w:rsid w:val="00EA72C6"/>
    <w:rsid w:val="00EA73C3"/>
    <w:rsid w:val="00EA745A"/>
    <w:rsid w:val="00EA750D"/>
    <w:rsid w:val="00EA769B"/>
    <w:rsid w:val="00EA7748"/>
    <w:rsid w:val="00EA7E10"/>
    <w:rsid w:val="00EB052F"/>
    <w:rsid w:val="00EB0865"/>
    <w:rsid w:val="00EB08D2"/>
    <w:rsid w:val="00EB0D5F"/>
    <w:rsid w:val="00EB10A5"/>
    <w:rsid w:val="00EB1629"/>
    <w:rsid w:val="00EB163C"/>
    <w:rsid w:val="00EB1D29"/>
    <w:rsid w:val="00EB1DC6"/>
    <w:rsid w:val="00EB46B4"/>
    <w:rsid w:val="00EB4E81"/>
    <w:rsid w:val="00EB53ED"/>
    <w:rsid w:val="00EB72B1"/>
    <w:rsid w:val="00EB79C4"/>
    <w:rsid w:val="00EC1102"/>
    <w:rsid w:val="00EC26A3"/>
    <w:rsid w:val="00EC3038"/>
    <w:rsid w:val="00EC37AB"/>
    <w:rsid w:val="00EC3957"/>
    <w:rsid w:val="00EC3DC7"/>
    <w:rsid w:val="00EC4339"/>
    <w:rsid w:val="00EC4830"/>
    <w:rsid w:val="00EC4EA1"/>
    <w:rsid w:val="00EC5339"/>
    <w:rsid w:val="00EC536E"/>
    <w:rsid w:val="00EC5564"/>
    <w:rsid w:val="00EC5F4F"/>
    <w:rsid w:val="00EC5FBA"/>
    <w:rsid w:val="00EC6294"/>
    <w:rsid w:val="00EC672F"/>
    <w:rsid w:val="00EC6868"/>
    <w:rsid w:val="00EC68D6"/>
    <w:rsid w:val="00ED10CA"/>
    <w:rsid w:val="00ED154A"/>
    <w:rsid w:val="00ED1B2A"/>
    <w:rsid w:val="00ED2C8B"/>
    <w:rsid w:val="00ED34DA"/>
    <w:rsid w:val="00ED37F8"/>
    <w:rsid w:val="00ED3ABE"/>
    <w:rsid w:val="00ED3BAA"/>
    <w:rsid w:val="00ED42B3"/>
    <w:rsid w:val="00ED4335"/>
    <w:rsid w:val="00ED523C"/>
    <w:rsid w:val="00ED5574"/>
    <w:rsid w:val="00ED587F"/>
    <w:rsid w:val="00ED7475"/>
    <w:rsid w:val="00ED7670"/>
    <w:rsid w:val="00ED7B9B"/>
    <w:rsid w:val="00ED7F41"/>
    <w:rsid w:val="00ED7FA0"/>
    <w:rsid w:val="00EE010D"/>
    <w:rsid w:val="00EE021B"/>
    <w:rsid w:val="00EE0AA1"/>
    <w:rsid w:val="00EE0E0F"/>
    <w:rsid w:val="00EE0FF7"/>
    <w:rsid w:val="00EE10D8"/>
    <w:rsid w:val="00EE11D9"/>
    <w:rsid w:val="00EE13F9"/>
    <w:rsid w:val="00EE1F59"/>
    <w:rsid w:val="00EE2099"/>
    <w:rsid w:val="00EE224B"/>
    <w:rsid w:val="00EE2542"/>
    <w:rsid w:val="00EE2FAA"/>
    <w:rsid w:val="00EE3204"/>
    <w:rsid w:val="00EE3216"/>
    <w:rsid w:val="00EE36C8"/>
    <w:rsid w:val="00EE3720"/>
    <w:rsid w:val="00EE40D1"/>
    <w:rsid w:val="00EE43B3"/>
    <w:rsid w:val="00EE4A77"/>
    <w:rsid w:val="00EE5032"/>
    <w:rsid w:val="00EE5C15"/>
    <w:rsid w:val="00EE6866"/>
    <w:rsid w:val="00EF01A2"/>
    <w:rsid w:val="00EF030E"/>
    <w:rsid w:val="00EF0558"/>
    <w:rsid w:val="00EF0CCB"/>
    <w:rsid w:val="00EF1578"/>
    <w:rsid w:val="00EF2195"/>
    <w:rsid w:val="00EF247F"/>
    <w:rsid w:val="00EF30FF"/>
    <w:rsid w:val="00EF32B0"/>
    <w:rsid w:val="00EF3AB1"/>
    <w:rsid w:val="00EF44F0"/>
    <w:rsid w:val="00EF4D49"/>
    <w:rsid w:val="00EF510E"/>
    <w:rsid w:val="00EF5336"/>
    <w:rsid w:val="00EF5DB0"/>
    <w:rsid w:val="00EF6788"/>
    <w:rsid w:val="00EF7905"/>
    <w:rsid w:val="00F006C6"/>
    <w:rsid w:val="00F00A5D"/>
    <w:rsid w:val="00F01DA8"/>
    <w:rsid w:val="00F02248"/>
    <w:rsid w:val="00F02498"/>
    <w:rsid w:val="00F02797"/>
    <w:rsid w:val="00F02958"/>
    <w:rsid w:val="00F031BE"/>
    <w:rsid w:val="00F039D2"/>
    <w:rsid w:val="00F03C35"/>
    <w:rsid w:val="00F0443E"/>
    <w:rsid w:val="00F04A5B"/>
    <w:rsid w:val="00F04F4D"/>
    <w:rsid w:val="00F05123"/>
    <w:rsid w:val="00F05988"/>
    <w:rsid w:val="00F059A6"/>
    <w:rsid w:val="00F06368"/>
    <w:rsid w:val="00F06721"/>
    <w:rsid w:val="00F07A36"/>
    <w:rsid w:val="00F07CC7"/>
    <w:rsid w:val="00F10610"/>
    <w:rsid w:val="00F10AFF"/>
    <w:rsid w:val="00F111D0"/>
    <w:rsid w:val="00F1141B"/>
    <w:rsid w:val="00F11B6F"/>
    <w:rsid w:val="00F1223A"/>
    <w:rsid w:val="00F12359"/>
    <w:rsid w:val="00F1276F"/>
    <w:rsid w:val="00F12841"/>
    <w:rsid w:val="00F13292"/>
    <w:rsid w:val="00F1332F"/>
    <w:rsid w:val="00F134F9"/>
    <w:rsid w:val="00F14540"/>
    <w:rsid w:val="00F146C5"/>
    <w:rsid w:val="00F152D5"/>
    <w:rsid w:val="00F15A40"/>
    <w:rsid w:val="00F15AAB"/>
    <w:rsid w:val="00F16051"/>
    <w:rsid w:val="00F1606E"/>
    <w:rsid w:val="00F16439"/>
    <w:rsid w:val="00F16660"/>
    <w:rsid w:val="00F168E0"/>
    <w:rsid w:val="00F16FC9"/>
    <w:rsid w:val="00F170A6"/>
    <w:rsid w:val="00F20B11"/>
    <w:rsid w:val="00F20D24"/>
    <w:rsid w:val="00F21FF5"/>
    <w:rsid w:val="00F224D5"/>
    <w:rsid w:val="00F22A15"/>
    <w:rsid w:val="00F22F3B"/>
    <w:rsid w:val="00F23754"/>
    <w:rsid w:val="00F23884"/>
    <w:rsid w:val="00F2445D"/>
    <w:rsid w:val="00F24754"/>
    <w:rsid w:val="00F2486C"/>
    <w:rsid w:val="00F24BE0"/>
    <w:rsid w:val="00F24DB6"/>
    <w:rsid w:val="00F251E1"/>
    <w:rsid w:val="00F26E3F"/>
    <w:rsid w:val="00F27AF5"/>
    <w:rsid w:val="00F30BC3"/>
    <w:rsid w:val="00F30C78"/>
    <w:rsid w:val="00F31013"/>
    <w:rsid w:val="00F313BF"/>
    <w:rsid w:val="00F31687"/>
    <w:rsid w:val="00F31708"/>
    <w:rsid w:val="00F322D2"/>
    <w:rsid w:val="00F33DB3"/>
    <w:rsid w:val="00F33F10"/>
    <w:rsid w:val="00F35025"/>
    <w:rsid w:val="00F35AD4"/>
    <w:rsid w:val="00F367F3"/>
    <w:rsid w:val="00F368C2"/>
    <w:rsid w:val="00F36ABE"/>
    <w:rsid w:val="00F37884"/>
    <w:rsid w:val="00F379B3"/>
    <w:rsid w:val="00F37C0D"/>
    <w:rsid w:val="00F402EC"/>
    <w:rsid w:val="00F4040E"/>
    <w:rsid w:val="00F406AF"/>
    <w:rsid w:val="00F40C65"/>
    <w:rsid w:val="00F416A9"/>
    <w:rsid w:val="00F41B60"/>
    <w:rsid w:val="00F41DC0"/>
    <w:rsid w:val="00F41E2F"/>
    <w:rsid w:val="00F41F05"/>
    <w:rsid w:val="00F41F47"/>
    <w:rsid w:val="00F422A1"/>
    <w:rsid w:val="00F42A92"/>
    <w:rsid w:val="00F43839"/>
    <w:rsid w:val="00F43E0D"/>
    <w:rsid w:val="00F44833"/>
    <w:rsid w:val="00F44C2D"/>
    <w:rsid w:val="00F45AE0"/>
    <w:rsid w:val="00F45BBF"/>
    <w:rsid w:val="00F45D50"/>
    <w:rsid w:val="00F45FF2"/>
    <w:rsid w:val="00F46941"/>
    <w:rsid w:val="00F46F92"/>
    <w:rsid w:val="00F471AB"/>
    <w:rsid w:val="00F473FB"/>
    <w:rsid w:val="00F47C0D"/>
    <w:rsid w:val="00F47C8D"/>
    <w:rsid w:val="00F501CD"/>
    <w:rsid w:val="00F50290"/>
    <w:rsid w:val="00F50B4B"/>
    <w:rsid w:val="00F50E59"/>
    <w:rsid w:val="00F50F47"/>
    <w:rsid w:val="00F511D8"/>
    <w:rsid w:val="00F512E4"/>
    <w:rsid w:val="00F51339"/>
    <w:rsid w:val="00F51DF7"/>
    <w:rsid w:val="00F5210F"/>
    <w:rsid w:val="00F52164"/>
    <w:rsid w:val="00F5216F"/>
    <w:rsid w:val="00F525A3"/>
    <w:rsid w:val="00F53C6F"/>
    <w:rsid w:val="00F5434E"/>
    <w:rsid w:val="00F54DF9"/>
    <w:rsid w:val="00F55864"/>
    <w:rsid w:val="00F55C83"/>
    <w:rsid w:val="00F5644D"/>
    <w:rsid w:val="00F566A6"/>
    <w:rsid w:val="00F569D8"/>
    <w:rsid w:val="00F60008"/>
    <w:rsid w:val="00F607B6"/>
    <w:rsid w:val="00F613E6"/>
    <w:rsid w:val="00F6233E"/>
    <w:rsid w:val="00F629D4"/>
    <w:rsid w:val="00F640A8"/>
    <w:rsid w:val="00F6477F"/>
    <w:rsid w:val="00F64C0F"/>
    <w:rsid w:val="00F65A8F"/>
    <w:rsid w:val="00F66993"/>
    <w:rsid w:val="00F66BE3"/>
    <w:rsid w:val="00F674A9"/>
    <w:rsid w:val="00F6779A"/>
    <w:rsid w:val="00F70107"/>
    <w:rsid w:val="00F713BC"/>
    <w:rsid w:val="00F72117"/>
    <w:rsid w:val="00F729AD"/>
    <w:rsid w:val="00F733A4"/>
    <w:rsid w:val="00F7344F"/>
    <w:rsid w:val="00F736B6"/>
    <w:rsid w:val="00F7392F"/>
    <w:rsid w:val="00F7450D"/>
    <w:rsid w:val="00F74621"/>
    <w:rsid w:val="00F749B2"/>
    <w:rsid w:val="00F74B3F"/>
    <w:rsid w:val="00F74D55"/>
    <w:rsid w:val="00F74EB4"/>
    <w:rsid w:val="00F75AB7"/>
    <w:rsid w:val="00F75F6D"/>
    <w:rsid w:val="00F76509"/>
    <w:rsid w:val="00F7731E"/>
    <w:rsid w:val="00F80665"/>
    <w:rsid w:val="00F80C35"/>
    <w:rsid w:val="00F818AE"/>
    <w:rsid w:val="00F81A27"/>
    <w:rsid w:val="00F82474"/>
    <w:rsid w:val="00F8289B"/>
    <w:rsid w:val="00F833C7"/>
    <w:rsid w:val="00F83A5B"/>
    <w:rsid w:val="00F83CA0"/>
    <w:rsid w:val="00F83CD7"/>
    <w:rsid w:val="00F83FDD"/>
    <w:rsid w:val="00F8414B"/>
    <w:rsid w:val="00F8456A"/>
    <w:rsid w:val="00F84ECF"/>
    <w:rsid w:val="00F85364"/>
    <w:rsid w:val="00F85B57"/>
    <w:rsid w:val="00F85CEC"/>
    <w:rsid w:val="00F8660C"/>
    <w:rsid w:val="00F8668D"/>
    <w:rsid w:val="00F867DD"/>
    <w:rsid w:val="00F86AFA"/>
    <w:rsid w:val="00F87762"/>
    <w:rsid w:val="00F87C7A"/>
    <w:rsid w:val="00F9002E"/>
    <w:rsid w:val="00F90712"/>
    <w:rsid w:val="00F90A0D"/>
    <w:rsid w:val="00F90AFC"/>
    <w:rsid w:val="00F91494"/>
    <w:rsid w:val="00F91BEC"/>
    <w:rsid w:val="00F91C3B"/>
    <w:rsid w:val="00F92359"/>
    <w:rsid w:val="00F93061"/>
    <w:rsid w:val="00F936FB"/>
    <w:rsid w:val="00F94191"/>
    <w:rsid w:val="00F94912"/>
    <w:rsid w:val="00F94C88"/>
    <w:rsid w:val="00F9537A"/>
    <w:rsid w:val="00F95467"/>
    <w:rsid w:val="00F95B83"/>
    <w:rsid w:val="00F9609A"/>
    <w:rsid w:val="00F9741B"/>
    <w:rsid w:val="00F97C6B"/>
    <w:rsid w:val="00FA01DC"/>
    <w:rsid w:val="00FA097F"/>
    <w:rsid w:val="00FA0E7D"/>
    <w:rsid w:val="00FA1740"/>
    <w:rsid w:val="00FA1E3B"/>
    <w:rsid w:val="00FA21BC"/>
    <w:rsid w:val="00FA2461"/>
    <w:rsid w:val="00FA3279"/>
    <w:rsid w:val="00FA3B57"/>
    <w:rsid w:val="00FA3FBB"/>
    <w:rsid w:val="00FA44BC"/>
    <w:rsid w:val="00FA4AEF"/>
    <w:rsid w:val="00FA4B72"/>
    <w:rsid w:val="00FA57A1"/>
    <w:rsid w:val="00FA5AE3"/>
    <w:rsid w:val="00FA5DE2"/>
    <w:rsid w:val="00FA69FA"/>
    <w:rsid w:val="00FA79EF"/>
    <w:rsid w:val="00FB03F8"/>
    <w:rsid w:val="00FB0469"/>
    <w:rsid w:val="00FB145B"/>
    <w:rsid w:val="00FB1829"/>
    <w:rsid w:val="00FB1FE2"/>
    <w:rsid w:val="00FB2A88"/>
    <w:rsid w:val="00FB35DF"/>
    <w:rsid w:val="00FB3F5C"/>
    <w:rsid w:val="00FB4EF4"/>
    <w:rsid w:val="00FB4FCB"/>
    <w:rsid w:val="00FB502E"/>
    <w:rsid w:val="00FB5041"/>
    <w:rsid w:val="00FB587F"/>
    <w:rsid w:val="00FB5C93"/>
    <w:rsid w:val="00FB5CA0"/>
    <w:rsid w:val="00FB67CE"/>
    <w:rsid w:val="00FB7B4A"/>
    <w:rsid w:val="00FB7CEC"/>
    <w:rsid w:val="00FB7E56"/>
    <w:rsid w:val="00FB7E9A"/>
    <w:rsid w:val="00FC1612"/>
    <w:rsid w:val="00FC1671"/>
    <w:rsid w:val="00FC2886"/>
    <w:rsid w:val="00FC295A"/>
    <w:rsid w:val="00FC33DD"/>
    <w:rsid w:val="00FC3606"/>
    <w:rsid w:val="00FC3818"/>
    <w:rsid w:val="00FC3CED"/>
    <w:rsid w:val="00FC46F6"/>
    <w:rsid w:val="00FC477B"/>
    <w:rsid w:val="00FC4FD5"/>
    <w:rsid w:val="00FC50E9"/>
    <w:rsid w:val="00FC592D"/>
    <w:rsid w:val="00FC5BBB"/>
    <w:rsid w:val="00FC6652"/>
    <w:rsid w:val="00FC66C0"/>
    <w:rsid w:val="00FC6D15"/>
    <w:rsid w:val="00FC7609"/>
    <w:rsid w:val="00FC76FA"/>
    <w:rsid w:val="00FC7C81"/>
    <w:rsid w:val="00FD013F"/>
    <w:rsid w:val="00FD03D1"/>
    <w:rsid w:val="00FD1311"/>
    <w:rsid w:val="00FD1421"/>
    <w:rsid w:val="00FD223B"/>
    <w:rsid w:val="00FD2EFE"/>
    <w:rsid w:val="00FD386F"/>
    <w:rsid w:val="00FD40E5"/>
    <w:rsid w:val="00FD44B5"/>
    <w:rsid w:val="00FD493B"/>
    <w:rsid w:val="00FD4F34"/>
    <w:rsid w:val="00FD51C5"/>
    <w:rsid w:val="00FD653C"/>
    <w:rsid w:val="00FD6E3F"/>
    <w:rsid w:val="00FD78FD"/>
    <w:rsid w:val="00FD7C26"/>
    <w:rsid w:val="00FE05E6"/>
    <w:rsid w:val="00FE1D19"/>
    <w:rsid w:val="00FE20EF"/>
    <w:rsid w:val="00FE2922"/>
    <w:rsid w:val="00FE2A0D"/>
    <w:rsid w:val="00FE2B74"/>
    <w:rsid w:val="00FE2F32"/>
    <w:rsid w:val="00FE3781"/>
    <w:rsid w:val="00FE3915"/>
    <w:rsid w:val="00FE392B"/>
    <w:rsid w:val="00FE3A60"/>
    <w:rsid w:val="00FE55F5"/>
    <w:rsid w:val="00FE6597"/>
    <w:rsid w:val="00FE7576"/>
    <w:rsid w:val="00FF0955"/>
    <w:rsid w:val="00FF0A1F"/>
    <w:rsid w:val="00FF0CEC"/>
    <w:rsid w:val="00FF1883"/>
    <w:rsid w:val="00FF19E7"/>
    <w:rsid w:val="00FF1BF0"/>
    <w:rsid w:val="00FF2FBB"/>
    <w:rsid w:val="00FF3316"/>
    <w:rsid w:val="00FF3871"/>
    <w:rsid w:val="00FF38D1"/>
    <w:rsid w:val="00FF3A0C"/>
    <w:rsid w:val="00FF4342"/>
    <w:rsid w:val="00FF4B5B"/>
    <w:rsid w:val="00FF561A"/>
    <w:rsid w:val="00FF64A3"/>
    <w:rsid w:val="00FF733A"/>
    <w:rsid w:val="00FF738B"/>
    <w:rsid w:val="00FF7404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06A651"/>
  <w15:docId w15:val="{0F2B7351-3DF6-4AF4-87D9-C8A733D0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3FD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006E5"/>
    <w:pPr>
      <w:keepNext/>
      <w:outlineLvl w:val="0"/>
    </w:pPr>
    <w:rPr>
      <w:b/>
      <w:lang w:val="en-GB"/>
    </w:rPr>
  </w:style>
  <w:style w:type="paragraph" w:styleId="Heading2">
    <w:name w:val="heading 2"/>
    <w:basedOn w:val="Normal"/>
    <w:next w:val="Normal"/>
    <w:qFormat/>
    <w:rsid w:val="004006E5"/>
    <w:pPr>
      <w:keepNext/>
      <w:outlineLvl w:val="1"/>
    </w:pPr>
    <w:rPr>
      <w:b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A5DB4"/>
    <w:rPr>
      <w:color w:val="1955B4"/>
      <w:u w:val="single"/>
    </w:rPr>
  </w:style>
  <w:style w:type="paragraph" w:styleId="NormalWeb">
    <w:name w:val="Normal (Web)"/>
    <w:basedOn w:val="Normal"/>
    <w:uiPriority w:val="99"/>
    <w:rsid w:val="00AA5DB4"/>
    <w:pPr>
      <w:spacing w:before="100" w:beforeAutospacing="1" w:after="100" w:afterAutospacing="1"/>
    </w:pPr>
  </w:style>
  <w:style w:type="character" w:styleId="Strong">
    <w:name w:val="Strong"/>
    <w:qFormat/>
    <w:rsid w:val="00AA5DB4"/>
    <w:rPr>
      <w:b/>
      <w:bCs/>
    </w:rPr>
  </w:style>
  <w:style w:type="paragraph" w:styleId="BalloonText">
    <w:name w:val="Balloon Text"/>
    <w:basedOn w:val="Normal"/>
    <w:link w:val="BalloonTextChar"/>
    <w:rsid w:val="00A40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0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85F0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85F07"/>
    <w:rPr>
      <w:sz w:val="24"/>
      <w:szCs w:val="24"/>
    </w:rPr>
  </w:style>
  <w:style w:type="paragraph" w:styleId="Footer">
    <w:name w:val="footer"/>
    <w:basedOn w:val="Normal"/>
    <w:link w:val="FooterChar"/>
    <w:rsid w:val="00585F0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85F07"/>
    <w:rPr>
      <w:sz w:val="24"/>
      <w:szCs w:val="24"/>
    </w:rPr>
  </w:style>
  <w:style w:type="table" w:styleId="TableGrid">
    <w:name w:val="Table Grid"/>
    <w:basedOn w:val="TableNormal"/>
    <w:rsid w:val="001F6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203A8"/>
    <w:rPr>
      <w:i/>
      <w:iCs/>
    </w:rPr>
  </w:style>
  <w:style w:type="paragraph" w:styleId="ListBullet">
    <w:name w:val="List Bullet"/>
    <w:basedOn w:val="Normal"/>
    <w:rsid w:val="008813B7"/>
    <w:pPr>
      <w:numPr>
        <w:numId w:val="11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330149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330149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FC1671"/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FollowedHyperlink">
    <w:name w:val="FollowedHyperlink"/>
    <w:basedOn w:val="DefaultParagraphFont"/>
    <w:semiHidden/>
    <w:unhideWhenUsed/>
    <w:rsid w:val="00AD4E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4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6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8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82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11761">
              <w:marLeft w:val="360"/>
              <w:marRight w:val="36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6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car.shiresedge@outlook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t%20Freeth\My%20Documents\services\April%202010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C0B316-904A-44E4-B4A2-181D808F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April 2010 - template</Template>
  <TotalTime>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Collect for Lent</vt:lpstr>
    </vt:vector>
  </TitlesOfParts>
  <Company>Church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Collect for Lent</dc:title>
  <dc:creator>Pat Freeth</dc:creator>
  <cp:lastModifiedBy>Clive Hunt</cp:lastModifiedBy>
  <cp:revision>7</cp:revision>
  <cp:lastPrinted>2026-03-24T09:14:00Z</cp:lastPrinted>
  <dcterms:created xsi:type="dcterms:W3CDTF">2026-06-27T18:03:00Z</dcterms:created>
  <dcterms:modified xsi:type="dcterms:W3CDTF">2026-06-28T16:19:00Z</dcterms:modified>
</cp:coreProperties>
</file>